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A41ED" w14:textId="77777777" w:rsidR="000A2A7A" w:rsidRDefault="000A2A7A" w:rsidP="007B0625">
      <w:pPr>
        <w:spacing w:before="0" w:after="0" w:line="259" w:lineRule="auto"/>
        <w:rPr>
          <w:b/>
          <w:bCs/>
        </w:rPr>
      </w:pPr>
    </w:p>
    <w:p w14:paraId="1BCACC86" w14:textId="77777777" w:rsidR="000A2A7A" w:rsidRDefault="000A2A7A" w:rsidP="007B0625">
      <w:pPr>
        <w:spacing w:before="0" w:after="0" w:line="259" w:lineRule="auto"/>
        <w:rPr>
          <w:b/>
          <w:bCs/>
        </w:rPr>
      </w:pPr>
    </w:p>
    <w:p w14:paraId="13E0546E" w14:textId="77777777" w:rsidR="000A2A7A" w:rsidRDefault="000A2A7A" w:rsidP="007B0625">
      <w:pPr>
        <w:spacing w:before="0" w:after="0" w:line="259" w:lineRule="auto"/>
        <w:rPr>
          <w:b/>
          <w:bCs/>
        </w:rPr>
      </w:pPr>
    </w:p>
    <w:p w14:paraId="789182B4" w14:textId="4E14ED4C" w:rsidR="000172E5" w:rsidRPr="001A0B73" w:rsidRDefault="000C44BD" w:rsidP="007B0625">
      <w:pPr>
        <w:spacing w:before="0" w:after="0" w:line="259" w:lineRule="auto"/>
        <w:rPr>
          <w:b/>
          <w:bCs/>
        </w:rPr>
      </w:pPr>
      <w:r w:rsidRPr="001A0B73">
        <w:rPr>
          <w:b/>
          <w:bCs/>
        </w:rPr>
        <w:t xml:space="preserve">Innmeldingsskjema </w:t>
      </w:r>
      <w:r w:rsidR="00975535">
        <w:rPr>
          <w:b/>
          <w:bCs/>
        </w:rPr>
        <w:t>fagevaluering av biovitenskap (EVALBIOVIT) 2022-2023</w:t>
      </w:r>
    </w:p>
    <w:p w14:paraId="50810884" w14:textId="77777777" w:rsidR="007B0625" w:rsidRDefault="007B0625" w:rsidP="007B0625">
      <w:pPr>
        <w:pStyle w:val="Overskrift1"/>
        <w:spacing w:before="0" w:after="0" w:line="259" w:lineRule="auto"/>
        <w:rPr>
          <w:rFonts w:asciiTheme="minorHAnsi" w:hAnsiTheme="minorHAnsi" w:cstheme="minorHAnsi"/>
          <w:b w:val="0"/>
          <w:sz w:val="24"/>
          <w:szCs w:val="24"/>
        </w:rPr>
      </w:pPr>
    </w:p>
    <w:p w14:paraId="63E76FCA" w14:textId="2D5A9FE8" w:rsidR="0001372E" w:rsidRPr="0001372E" w:rsidRDefault="0001372E" w:rsidP="0001372E">
      <w:pPr>
        <w:rPr>
          <w:rFonts w:cstheme="minorHAnsi"/>
          <w:b/>
          <w:sz w:val="24"/>
          <w:szCs w:val="24"/>
        </w:rPr>
      </w:pPr>
      <w:r w:rsidRPr="0001372E">
        <w:rPr>
          <w:sz w:val="24"/>
          <w:szCs w:val="24"/>
        </w:rPr>
        <w:t>EVALBIOVIT: Biovitenskap (inkludert landbruk og fiskeri)</w:t>
      </w:r>
    </w:p>
    <w:p w14:paraId="076DD47E" w14:textId="6A39AC77" w:rsidR="0001372E" w:rsidRPr="0001372E" w:rsidRDefault="0001372E" w:rsidP="0001372E">
      <w:pPr>
        <w:rPr>
          <w:rFonts w:cstheme="minorHAnsi"/>
          <w:b/>
          <w:sz w:val="24"/>
          <w:szCs w:val="24"/>
        </w:rPr>
      </w:pPr>
      <w:r w:rsidRPr="0001372E">
        <w:rPr>
          <w:sz w:val="24"/>
          <w:szCs w:val="24"/>
        </w:rPr>
        <w:t xml:space="preserve">EVALMEDHELSE: Medisin og helse (inkludert basale biofag) </w:t>
      </w:r>
    </w:p>
    <w:p w14:paraId="122D3D7F" w14:textId="77777777" w:rsidR="00975535" w:rsidRPr="007B0625" w:rsidRDefault="00975535" w:rsidP="007B0625">
      <w:pPr>
        <w:pStyle w:val="Overskrift1"/>
        <w:spacing w:before="0" w:after="0" w:line="259" w:lineRule="auto"/>
        <w:rPr>
          <w:rFonts w:asciiTheme="minorHAnsi" w:hAnsiTheme="minorHAnsi" w:cstheme="minorHAnsi"/>
          <w:bCs/>
          <w:sz w:val="24"/>
          <w:szCs w:val="24"/>
        </w:rPr>
      </w:pPr>
    </w:p>
    <w:p w14:paraId="5555E1F9" w14:textId="77777777" w:rsidR="0001372E" w:rsidRDefault="0001372E" w:rsidP="007B0625">
      <w:pPr>
        <w:pStyle w:val="Overskrift1"/>
        <w:spacing w:before="0" w:after="0" w:line="259" w:lineRule="auto"/>
        <w:rPr>
          <w:rFonts w:asciiTheme="minorHAnsi" w:hAnsiTheme="minorHAnsi" w:cstheme="minorHAnsi"/>
          <w:bCs/>
        </w:rPr>
      </w:pPr>
    </w:p>
    <w:p w14:paraId="0F1CD89A" w14:textId="1FCEF2C3" w:rsidR="000C44BD" w:rsidRPr="007B0625" w:rsidRDefault="000C44BD" w:rsidP="007B0625">
      <w:pPr>
        <w:pStyle w:val="Overskrift1"/>
        <w:spacing w:before="0" w:after="0" w:line="259" w:lineRule="auto"/>
        <w:rPr>
          <w:rFonts w:asciiTheme="minorHAnsi" w:hAnsiTheme="minorHAnsi" w:cstheme="minorHAnsi"/>
        </w:rPr>
      </w:pPr>
      <w:r w:rsidRPr="007B0625">
        <w:rPr>
          <w:rFonts w:asciiTheme="minorHAnsi" w:hAnsiTheme="minorHAnsi" w:cstheme="minorHAnsi"/>
          <w:bCs/>
        </w:rPr>
        <w:t>Frist for innsendelse:</w:t>
      </w:r>
      <w:r w:rsidRPr="007B0625">
        <w:rPr>
          <w:rFonts w:asciiTheme="minorHAnsi" w:hAnsiTheme="minorHAnsi" w:cstheme="minorHAnsi"/>
        </w:rPr>
        <w:t xml:space="preserve"> </w:t>
      </w:r>
      <w:r w:rsidR="00787F27">
        <w:rPr>
          <w:rFonts w:asciiTheme="minorHAnsi" w:hAnsiTheme="minorHAnsi" w:cstheme="minorHAnsi"/>
          <w:b w:val="0"/>
          <w:bCs/>
        </w:rPr>
        <w:t xml:space="preserve">Torsdag 2. desember </w:t>
      </w:r>
      <w:r w:rsidRPr="007B0625">
        <w:rPr>
          <w:rFonts w:asciiTheme="minorHAnsi" w:hAnsiTheme="minorHAnsi" w:cstheme="minorHAnsi"/>
          <w:b w:val="0"/>
          <w:bCs/>
        </w:rPr>
        <w:t>2021</w:t>
      </w:r>
    </w:p>
    <w:p w14:paraId="5853818F" w14:textId="77777777" w:rsidR="00A63448" w:rsidRPr="007B0625" w:rsidRDefault="00A63448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3748A710" w14:textId="77777777" w:rsidR="0001372E" w:rsidRDefault="0001372E" w:rsidP="007B0625">
      <w:pPr>
        <w:spacing w:before="0" w:after="0" w:line="259" w:lineRule="auto"/>
        <w:rPr>
          <w:rFonts w:cstheme="minorHAnsi"/>
          <w:b/>
          <w:bCs/>
        </w:rPr>
      </w:pPr>
    </w:p>
    <w:p w14:paraId="656E8424" w14:textId="5ACAF5E8" w:rsidR="007B0625" w:rsidRDefault="000C44BD" w:rsidP="007B0625">
      <w:pPr>
        <w:spacing w:before="0" w:after="0" w:line="259" w:lineRule="auto"/>
        <w:rPr>
          <w:rFonts w:cstheme="minorHAnsi"/>
          <w:b/>
          <w:bCs/>
        </w:rPr>
      </w:pPr>
      <w:r w:rsidRPr="007B0625">
        <w:rPr>
          <w:rFonts w:cstheme="minorHAnsi"/>
          <w:b/>
          <w:bCs/>
        </w:rPr>
        <w:t>Skjemaet sendes til</w:t>
      </w:r>
      <w:r w:rsidR="007B0625">
        <w:rPr>
          <w:rFonts w:cstheme="minorHAnsi"/>
          <w:b/>
          <w:bCs/>
        </w:rPr>
        <w:t>:</w:t>
      </w:r>
    </w:p>
    <w:p w14:paraId="5E7D44B0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</w:rPr>
      </w:pPr>
    </w:p>
    <w:p w14:paraId="1467CF84" w14:textId="576AAC63" w:rsidR="007B0625" w:rsidRPr="007B0625" w:rsidRDefault="00B16F6C" w:rsidP="007B0625">
      <w:pPr>
        <w:pStyle w:val="Listeavsnitt"/>
        <w:numPr>
          <w:ilvl w:val="0"/>
          <w:numId w:val="23"/>
        </w:numPr>
        <w:spacing w:before="0" w:after="0" w:line="259" w:lineRule="auto"/>
        <w:rPr>
          <w:rFonts w:cstheme="minorHAnsi"/>
          <w:b/>
          <w:bCs/>
        </w:rPr>
      </w:pPr>
      <w:hyperlink r:id="rId11" w:history="1">
        <w:r w:rsidR="007B0625" w:rsidRPr="00C401CC">
          <w:rPr>
            <w:rStyle w:val="Hyperkobling"/>
            <w:rFonts w:cstheme="minorHAnsi"/>
            <w:b/>
            <w:bCs/>
          </w:rPr>
          <w:t>evalbiovit@forskningsradet.no</w:t>
        </w:r>
      </w:hyperlink>
      <w:r w:rsidR="00975535" w:rsidRPr="007B0625">
        <w:rPr>
          <w:rFonts w:cstheme="minorHAnsi"/>
          <w:b/>
          <w:bCs/>
        </w:rPr>
        <w:t xml:space="preserve"> </w:t>
      </w:r>
      <w:r w:rsidR="007B0625" w:rsidRPr="007B0625">
        <w:rPr>
          <w:rFonts w:cstheme="minorHAnsi"/>
          <w:b/>
          <w:bCs/>
        </w:rPr>
        <w:t xml:space="preserve">eller </w:t>
      </w:r>
    </w:p>
    <w:p w14:paraId="629D4256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</w:rPr>
      </w:pPr>
    </w:p>
    <w:p w14:paraId="5BFA7DB4" w14:textId="314B1D4C" w:rsidR="000C44BD" w:rsidRPr="007B0625" w:rsidRDefault="00B16F6C" w:rsidP="007B0625">
      <w:pPr>
        <w:pStyle w:val="Listeavsnitt"/>
        <w:numPr>
          <w:ilvl w:val="0"/>
          <w:numId w:val="23"/>
        </w:numPr>
        <w:spacing w:before="0" w:after="0" w:line="259" w:lineRule="auto"/>
        <w:rPr>
          <w:rFonts w:cstheme="minorHAnsi"/>
          <w:b/>
          <w:bCs/>
        </w:rPr>
      </w:pPr>
      <w:hyperlink r:id="rId12" w:history="1">
        <w:r w:rsidR="007B0625" w:rsidRPr="00C401CC">
          <w:rPr>
            <w:rStyle w:val="Hyperkobling"/>
            <w:rFonts w:cstheme="minorHAnsi"/>
            <w:b/>
            <w:bCs/>
          </w:rPr>
          <w:t>evalmedhelse@forskningsradet.no</w:t>
        </w:r>
      </w:hyperlink>
      <w:r w:rsidR="007B0625" w:rsidRPr="007B0625">
        <w:rPr>
          <w:rFonts w:cstheme="minorHAnsi"/>
          <w:b/>
          <w:bCs/>
        </w:rPr>
        <w:t xml:space="preserve"> </w:t>
      </w:r>
    </w:p>
    <w:p w14:paraId="7BEB1481" w14:textId="763E4DBB" w:rsidR="00975535" w:rsidRDefault="0097553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42872303" w14:textId="6A79F4AE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  <w:r w:rsidRPr="007B0625">
        <w:rPr>
          <w:rFonts w:cstheme="minorHAnsi"/>
          <w:sz w:val="24"/>
          <w:szCs w:val="24"/>
        </w:rPr>
        <w:t xml:space="preserve">Vi gjør oppmerksom på at </w:t>
      </w:r>
      <w:r>
        <w:rPr>
          <w:rFonts w:cstheme="minorHAnsi"/>
          <w:sz w:val="24"/>
          <w:szCs w:val="24"/>
        </w:rPr>
        <w:t xml:space="preserve">Forskningsrådet vil komme tilbake med informasjon og innmelding til fagevaluering av medisin og helse i 2022. </w:t>
      </w:r>
    </w:p>
    <w:p w14:paraId="051C4033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14009AC6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08F6852A" w14:textId="27D791C9" w:rsidR="00975535" w:rsidRPr="007B0625" w:rsidRDefault="0097553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  <w:r w:rsidRPr="007B0625">
        <w:rPr>
          <w:rFonts w:cstheme="minorHAnsi"/>
          <w:b/>
          <w:bCs/>
          <w:sz w:val="24"/>
          <w:szCs w:val="24"/>
        </w:rPr>
        <w:t xml:space="preserve">Spørsmål kan rettes til: </w:t>
      </w:r>
      <w:r w:rsidRPr="007B0625">
        <w:rPr>
          <w:rFonts w:cstheme="minorHAnsi"/>
          <w:sz w:val="24"/>
          <w:szCs w:val="24"/>
        </w:rPr>
        <w:t xml:space="preserve">Hilde G. Nielsen, </w:t>
      </w:r>
      <w:hyperlink r:id="rId13" w:history="1">
        <w:r w:rsidRPr="007B0625">
          <w:rPr>
            <w:rStyle w:val="Hyperkobling"/>
            <w:rFonts w:cstheme="minorHAnsi"/>
            <w:sz w:val="24"/>
            <w:szCs w:val="24"/>
          </w:rPr>
          <w:t>hgn@forskningsradet.no</w:t>
        </w:r>
      </w:hyperlink>
      <w:r w:rsidRPr="007B0625">
        <w:rPr>
          <w:rFonts w:cstheme="minorHAnsi"/>
          <w:sz w:val="24"/>
          <w:szCs w:val="24"/>
        </w:rPr>
        <w:t>, mobil 40 92 22 60.</w:t>
      </w:r>
    </w:p>
    <w:p w14:paraId="36641E3A" w14:textId="77777777" w:rsidR="007343DC" w:rsidRPr="007B0625" w:rsidRDefault="007343DC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3C42F804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374F3E2B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7CDBFD92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5B766994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3C4B2925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16CA60CE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6201BA57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4F2E76AF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47744449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24BA3DCE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4EAA0662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4E727AF2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6A3CFA06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6E77560E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2A78264A" w14:textId="20B959C9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01B62D58" w14:textId="44F63AB9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35379610" w14:textId="3084BFE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6FC2BD75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66A51377" w14:textId="77777777" w:rsidR="007B0625" w:rsidRDefault="007B0625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</w:p>
    <w:p w14:paraId="5A9CD916" w14:textId="14D2ECCF" w:rsidR="00A55ED4" w:rsidRPr="007B0625" w:rsidRDefault="00A55ED4" w:rsidP="007B0625">
      <w:pPr>
        <w:spacing w:before="0" w:after="0" w:line="259" w:lineRule="auto"/>
        <w:rPr>
          <w:rFonts w:cstheme="minorHAnsi"/>
          <w:b/>
          <w:bCs/>
          <w:sz w:val="24"/>
          <w:szCs w:val="24"/>
        </w:rPr>
      </w:pPr>
      <w:r w:rsidRPr="007B0625">
        <w:rPr>
          <w:rFonts w:cstheme="minorHAnsi"/>
          <w:b/>
          <w:bCs/>
          <w:sz w:val="24"/>
          <w:szCs w:val="24"/>
        </w:rPr>
        <w:t xml:space="preserve">Eksempel på utfylling av </w:t>
      </w:r>
      <w:r w:rsidR="002C6C77" w:rsidRPr="007B0625">
        <w:rPr>
          <w:rFonts w:cstheme="minorHAnsi"/>
          <w:b/>
          <w:bCs/>
          <w:sz w:val="24"/>
          <w:szCs w:val="24"/>
        </w:rPr>
        <w:t>innmeldings</w:t>
      </w:r>
      <w:r w:rsidRPr="007B0625">
        <w:rPr>
          <w:rFonts w:cstheme="minorHAnsi"/>
          <w:b/>
          <w:bCs/>
          <w:sz w:val="24"/>
          <w:szCs w:val="24"/>
        </w:rPr>
        <w:t>skjema:</w:t>
      </w:r>
    </w:p>
    <w:p w14:paraId="7D4ED0A0" w14:textId="65E411DB" w:rsidR="00B75EA9" w:rsidRPr="007B0625" w:rsidRDefault="00B75EA9" w:rsidP="007343DC">
      <w:pPr>
        <w:spacing w:before="0" w:after="0" w:line="240" w:lineRule="auto"/>
        <w:rPr>
          <w:rFonts w:cstheme="minorHAnsi"/>
          <w:b/>
          <w:bCs/>
          <w:sz w:val="24"/>
          <w:szCs w:val="24"/>
        </w:rPr>
      </w:pPr>
    </w:p>
    <w:p w14:paraId="798DFD2F" w14:textId="1E983E3E" w:rsidR="007B0625" w:rsidRPr="007B0625" w:rsidRDefault="007B0625" w:rsidP="007343DC">
      <w:pPr>
        <w:spacing w:before="0" w:after="0" w:line="240" w:lineRule="auto"/>
        <w:rPr>
          <w:rFonts w:cstheme="minorHAnsi"/>
          <w:b/>
          <w:bCs/>
          <w:sz w:val="24"/>
          <w:szCs w:val="24"/>
        </w:rPr>
      </w:pPr>
      <w:r w:rsidRPr="007B0625">
        <w:rPr>
          <w:rFonts w:cstheme="minorHAnsi"/>
          <w:b/>
          <w:bCs/>
          <w:sz w:val="24"/>
          <w:szCs w:val="24"/>
        </w:rPr>
        <w:t>Eksempel 1:</w:t>
      </w:r>
    </w:p>
    <w:tbl>
      <w:tblPr>
        <w:tblStyle w:val="Tabellrutenett"/>
        <w:tblW w:w="544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2305"/>
        <w:gridCol w:w="2466"/>
      </w:tblGrid>
      <w:tr w:rsidR="000C44BD" w:rsidRPr="007B0625" w14:paraId="41D390AA" w14:textId="77777777" w:rsidTr="0097553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350FFFC2" w14:textId="73EC6D96" w:rsidR="000C44BD" w:rsidRPr="007B0625" w:rsidRDefault="00A55ED4" w:rsidP="007343DC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>Institusjon</w:t>
            </w:r>
            <w:r w:rsidR="000C44BD" w:rsidRPr="007B06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0C44BD" w:rsidRPr="007B0625" w14:paraId="0E66F3E9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1A5C4" w14:textId="4295C0A7" w:rsidR="000C44BD" w:rsidRPr="007B0625" w:rsidRDefault="000C44BD" w:rsidP="007343DC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Institusjon (universitet, høyskole, forskningsinstitutt, helseforetak)</w:t>
            </w:r>
          </w:p>
        </w:tc>
        <w:tc>
          <w:tcPr>
            <w:tcW w:w="24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15280" w14:textId="166CAC8B" w:rsidR="000C44BD" w:rsidRPr="007B0625" w:rsidRDefault="00A55ED4" w:rsidP="007343DC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UiO</w:t>
            </w:r>
          </w:p>
        </w:tc>
      </w:tr>
      <w:tr w:rsidR="00A55ED4" w:rsidRPr="007B0625" w14:paraId="56F903BC" w14:textId="77777777" w:rsidTr="0097553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6C2B5F6F" w14:textId="1B4237E7" w:rsidR="00A55ED4" w:rsidRPr="007B0625" w:rsidRDefault="00050060" w:rsidP="007343DC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>Innmelding av a</w:t>
            </w:r>
            <w:r w:rsidR="00A55ED4" w:rsidRPr="007B0625">
              <w:rPr>
                <w:rFonts w:asciiTheme="minorHAnsi" w:hAnsiTheme="minorHAnsi" w:cstheme="minorHAnsi"/>
                <w:sz w:val="24"/>
                <w:szCs w:val="24"/>
              </w:rPr>
              <w:t>dministrativ enhet</w:t>
            </w:r>
          </w:p>
        </w:tc>
      </w:tr>
      <w:tr w:rsidR="00B75EA9" w:rsidRPr="007B0625" w14:paraId="6108886C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A85E2" w14:textId="1C74182A" w:rsidR="00B75EA9" w:rsidRPr="007B0625" w:rsidRDefault="00B75EA9" w:rsidP="00B75EA9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B0625">
              <w:rPr>
                <w:rFonts w:cstheme="minorHAnsi"/>
                <w:b/>
                <w:sz w:val="24"/>
                <w:szCs w:val="24"/>
              </w:rPr>
              <w:t>Fakultet/avdeling</w:t>
            </w:r>
            <w:r w:rsidR="007B0625">
              <w:rPr>
                <w:rFonts w:cstheme="minorHAnsi"/>
                <w:b/>
                <w:sz w:val="24"/>
                <w:szCs w:val="24"/>
              </w:rPr>
              <w:t>/klinikk/institutt/divisjon</w:t>
            </w:r>
            <w:r w:rsidRPr="007B0625">
              <w:rPr>
                <w:rStyle w:val="Fotnotereferanse"/>
                <w:rFonts w:cstheme="minorHAnsi"/>
                <w:b/>
                <w:sz w:val="24"/>
                <w:szCs w:val="24"/>
              </w:rPr>
              <w:footnoteReference w:customMarkFollows="1" w:id="1"/>
              <w:sym w:font="Symbol" w:char="F02A"/>
            </w:r>
            <w:r w:rsidRPr="007B0625">
              <w:rPr>
                <w:rFonts w:cstheme="minorHAnsi"/>
                <w:b/>
                <w:sz w:val="24"/>
                <w:szCs w:val="24"/>
              </w:rPr>
              <w:t xml:space="preserve"> (nivå 2)</w:t>
            </w:r>
          </w:p>
        </w:tc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EFEF9" w14:textId="3F52B346" w:rsidR="00B75EA9" w:rsidRPr="007B0625" w:rsidRDefault="00B75EA9" w:rsidP="00B75EA9">
            <w:pPr>
              <w:spacing w:before="0"/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bCs/>
                <w:i/>
                <w:iCs/>
                <w:sz w:val="24"/>
                <w:szCs w:val="24"/>
              </w:rPr>
              <w:t>Det matematisk-naturvitenskapelige fakultet</w:t>
            </w:r>
          </w:p>
        </w:tc>
      </w:tr>
      <w:tr w:rsidR="00051B49" w:rsidRPr="007B0625" w14:paraId="2824F355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195ED" w14:textId="64AF843D" w:rsidR="00051B49" w:rsidRPr="007B0625" w:rsidRDefault="00051B49" w:rsidP="00B75EA9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</w:t>
            </w:r>
            <w:r w:rsidR="00A55ED4" w:rsidRPr="007B0625">
              <w:rPr>
                <w:rFonts w:cstheme="minorHAnsi"/>
                <w:b/>
                <w:bCs/>
                <w:sz w:val="24"/>
                <w:szCs w:val="24"/>
              </w:rPr>
              <w:t xml:space="preserve"> administrativ ansvarlig</w:t>
            </w:r>
            <w:r w:rsidR="007B0625"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169D0" w14:textId="1CCA2F14" w:rsidR="00051B49" w:rsidRPr="007B0625" w:rsidRDefault="00A55ED4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Ola Nordmann</w:t>
            </w:r>
          </w:p>
        </w:tc>
      </w:tr>
      <w:tr w:rsidR="002E2D2C" w:rsidRPr="007B0625" w14:paraId="43589140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946660661"/>
              <w:placeholder>
                <w:docPart w:val="9F10510A8BEB4BF6A1F231B9BB6818DC"/>
              </w:placeholder>
              <w:temporary/>
              <w:showingPlcHdr/>
              <w15:appearance w15:val="hidden"/>
            </w:sdtPr>
            <w:sdtEndPr/>
            <w:sdtContent>
              <w:p w14:paraId="7C0C3E3C" w14:textId="598C5BF3" w:rsidR="002E2D2C" w:rsidRPr="007B0625" w:rsidRDefault="002E2D2C" w:rsidP="00B75EA9">
                <w:pPr>
                  <w:pStyle w:val="Vanliginnrykk"/>
                  <w:spacing w:before="0"/>
                  <w:ind w:left="0"/>
                  <w:jc w:val="both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C8100" w14:textId="6422412D" w:rsidR="002E2D2C" w:rsidRPr="007B0625" w:rsidRDefault="002E2D2C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xx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A55ED4" w:rsidRPr="007B0625" w14:paraId="2D450058" w14:textId="77777777" w:rsidTr="007B0625">
        <w:sdt>
          <w:sdtPr>
            <w:rPr>
              <w:rFonts w:cstheme="minorHAnsi"/>
              <w:b/>
              <w:bCs/>
              <w:sz w:val="24"/>
              <w:szCs w:val="24"/>
            </w:rPr>
            <w:id w:val="1334104394"/>
            <w:placeholder>
              <w:docPart w:val="998EEA8F5D0149DF96D505BD5249D3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C92608" w14:textId="77777777" w:rsidR="00A55ED4" w:rsidRPr="007B0625" w:rsidRDefault="00A55ED4" w:rsidP="00B75EA9">
                <w:pPr>
                  <w:pStyle w:val="Vanliginnrykk"/>
                  <w:spacing w:before="0"/>
                  <w:ind w:left="0"/>
                  <w:jc w:val="both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4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4DC52" w14:textId="0E3D47CA" w:rsidR="00A55ED4" w:rsidRPr="007B0625" w:rsidRDefault="00A55ED4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Ola.nordmann@xxxx.no</w:t>
            </w:r>
          </w:p>
        </w:tc>
      </w:tr>
      <w:tr w:rsidR="00324D18" w:rsidRPr="007B0625" w14:paraId="2F3CDB91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3ACA3" w14:textId="1F16B8B3" w:rsidR="00A55ED4" w:rsidRPr="007B0625" w:rsidRDefault="00A55ED4" w:rsidP="00B75EA9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faglig ansvarlig</w:t>
            </w:r>
            <w:r w:rsidR="007B0625"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2A18F" w14:textId="12AC5AC5" w:rsidR="00A55ED4" w:rsidRPr="007B0625" w:rsidRDefault="00A55ED4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Kari Nordmann</w:t>
            </w:r>
          </w:p>
        </w:tc>
      </w:tr>
      <w:tr w:rsidR="002E2D2C" w:rsidRPr="007B0625" w14:paraId="447EDDF1" w14:textId="77777777" w:rsidTr="007B0625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699049409"/>
              <w:placeholder>
                <w:docPart w:val="F70C780339464B208677832488AFD531"/>
              </w:placeholder>
              <w:temporary/>
              <w:showingPlcHdr/>
              <w15:appearance w15:val="hidden"/>
            </w:sdtPr>
            <w:sdtEndPr/>
            <w:sdtContent>
              <w:p w14:paraId="4CC023D0" w14:textId="77777777" w:rsidR="002E2D2C" w:rsidRPr="007B0625" w:rsidRDefault="002E2D2C" w:rsidP="00B75EA9">
                <w:pPr>
                  <w:pStyle w:val="Vanliginnrykk"/>
                  <w:spacing w:before="0"/>
                  <w:ind w:left="0"/>
                  <w:jc w:val="both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AD01D" w14:textId="4B1E7C7D" w:rsidR="002E2D2C" w:rsidRPr="007B0625" w:rsidRDefault="002E2D2C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xx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</w:p>
        </w:tc>
      </w:tr>
      <w:tr w:rsidR="00324D18" w:rsidRPr="007B0625" w14:paraId="53F888F5" w14:textId="77777777" w:rsidTr="007B0625">
        <w:sdt>
          <w:sdtPr>
            <w:rPr>
              <w:rFonts w:cstheme="minorHAnsi"/>
              <w:b/>
              <w:bCs/>
              <w:sz w:val="24"/>
              <w:szCs w:val="24"/>
            </w:rPr>
            <w:id w:val="1142701243"/>
            <w:placeholder>
              <w:docPart w:val="1E7E1ABD673A41759CCEF489B94967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7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2154A48" w14:textId="6E4B655A" w:rsidR="00A55ED4" w:rsidRPr="007B0625" w:rsidRDefault="00A55ED4" w:rsidP="00B75EA9">
                <w:pPr>
                  <w:pStyle w:val="Vanliginnrykk"/>
                  <w:spacing w:before="0"/>
                  <w:ind w:left="0"/>
                  <w:jc w:val="both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42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F7CEF" w14:textId="47C36524" w:rsidR="00A55ED4" w:rsidRPr="007B0625" w:rsidRDefault="00A55ED4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Kari.nordmann@xxx.no</w:t>
            </w:r>
          </w:p>
        </w:tc>
      </w:tr>
      <w:tr w:rsidR="00B75EA9" w:rsidRPr="007B0625" w14:paraId="570691AB" w14:textId="77777777" w:rsidTr="007B06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72" w:type="pct"/>
          </w:tcPr>
          <w:p w14:paraId="35903CA5" w14:textId="0477D935" w:rsidR="00B75EA9" w:rsidRPr="007B0625" w:rsidRDefault="00B75EA9" w:rsidP="00B75EA9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å delta i fagevaluering (sett kryss)</w:t>
            </w:r>
          </w:p>
        </w:tc>
        <w:tc>
          <w:tcPr>
            <w:tcW w:w="1173" w:type="pct"/>
          </w:tcPr>
          <w:p w14:paraId="12ADE48F" w14:textId="713D081E" w:rsidR="00B75EA9" w:rsidRPr="007B0625" w:rsidRDefault="00B75EA9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EVALBIOVIT</w:t>
            </w:r>
            <w:r w:rsidR="00837146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37146" w:rsidRPr="00837146">
              <w:rPr>
                <w:rFonts w:cstheme="minorHAnsi"/>
                <w:b/>
                <w:bCs/>
              </w:rPr>
              <w:t>X</w:t>
            </w:r>
            <w:proofErr w:type="spellEnd"/>
          </w:p>
        </w:tc>
        <w:tc>
          <w:tcPr>
            <w:tcW w:w="1255" w:type="pct"/>
          </w:tcPr>
          <w:p w14:paraId="79734AB9" w14:textId="764CEE32" w:rsidR="00B75EA9" w:rsidRPr="007B0625" w:rsidRDefault="00B75EA9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EVALMEDHELSE</w:t>
            </w:r>
          </w:p>
        </w:tc>
      </w:tr>
      <w:tr w:rsidR="00521571" w:rsidRPr="007B0625" w14:paraId="6F0E8EA8" w14:textId="77777777" w:rsidTr="007B06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72" w:type="pct"/>
          </w:tcPr>
          <w:p w14:paraId="4EC0BCE8" w14:textId="22C7C956" w:rsidR="00521571" w:rsidRPr="007B0625" w:rsidRDefault="00521571" w:rsidP="00B75EA9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IKKE å delta</w:t>
            </w:r>
            <w:r w:rsidR="00975535" w:rsidRPr="007B0625">
              <w:rPr>
                <w:rFonts w:cstheme="minorHAnsi"/>
                <w:b/>
                <w:bCs/>
                <w:sz w:val="24"/>
                <w:szCs w:val="24"/>
              </w:rPr>
              <w:t xml:space="preserve"> (begrunnelse)</w:t>
            </w:r>
          </w:p>
        </w:tc>
        <w:tc>
          <w:tcPr>
            <w:tcW w:w="2428" w:type="pct"/>
            <w:gridSpan w:val="2"/>
          </w:tcPr>
          <w:p w14:paraId="531BDD88" w14:textId="328B02F0" w:rsidR="00521571" w:rsidRPr="007B0625" w:rsidRDefault="00521571" w:rsidP="00B75EA9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</w:tbl>
    <w:p w14:paraId="334E2B4F" w14:textId="51988FE9" w:rsidR="000C44BD" w:rsidRPr="007B0625" w:rsidRDefault="000C44BD" w:rsidP="007343DC">
      <w:pPr>
        <w:spacing w:before="0" w:after="0" w:line="240" w:lineRule="auto"/>
        <w:rPr>
          <w:rFonts w:cstheme="minorHAnsi"/>
          <w:sz w:val="24"/>
          <w:szCs w:val="24"/>
        </w:rPr>
      </w:pPr>
    </w:p>
    <w:p w14:paraId="7A209352" w14:textId="5942AC81" w:rsidR="00521571" w:rsidRPr="007B0625" w:rsidRDefault="007B0625" w:rsidP="007343DC">
      <w:pPr>
        <w:spacing w:before="0" w:after="0" w:line="240" w:lineRule="auto"/>
        <w:rPr>
          <w:rFonts w:cstheme="minorHAnsi"/>
          <w:b/>
          <w:bCs/>
          <w:sz w:val="24"/>
          <w:szCs w:val="24"/>
        </w:rPr>
      </w:pPr>
      <w:r w:rsidRPr="007B0625">
        <w:rPr>
          <w:rFonts w:cstheme="minorHAnsi"/>
          <w:b/>
          <w:bCs/>
          <w:sz w:val="24"/>
          <w:szCs w:val="24"/>
        </w:rPr>
        <w:t>Eksempel 2:</w:t>
      </w:r>
    </w:p>
    <w:tbl>
      <w:tblPr>
        <w:tblStyle w:val="Tabellrutenett"/>
        <w:tblW w:w="544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2430"/>
        <w:gridCol w:w="2521"/>
      </w:tblGrid>
      <w:tr w:rsidR="00050060" w:rsidRPr="007B0625" w14:paraId="062EC798" w14:textId="77777777" w:rsidTr="0097553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113A572B" w14:textId="77777777" w:rsidR="00050060" w:rsidRPr="007B0625" w:rsidRDefault="00050060" w:rsidP="006859B5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 xml:space="preserve">Institusjon </w:t>
            </w:r>
          </w:p>
        </w:tc>
      </w:tr>
      <w:tr w:rsidR="00050060" w:rsidRPr="007B0625" w14:paraId="4594D85D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BC3D2" w14:textId="77777777" w:rsidR="00050060" w:rsidRPr="007B0625" w:rsidRDefault="00050060" w:rsidP="006859B5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Institusjon (universitet, høyskole, forskningsinstitutt, helseforetak)</w:t>
            </w:r>
          </w:p>
        </w:tc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43292" w14:textId="19B3160A" w:rsidR="00050060" w:rsidRPr="007B0625" w:rsidRDefault="009F4E7D" w:rsidP="006859B5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NIBIO</w:t>
            </w:r>
          </w:p>
        </w:tc>
      </w:tr>
      <w:tr w:rsidR="00050060" w:rsidRPr="007B0625" w14:paraId="1DA64ACC" w14:textId="77777777" w:rsidTr="0097553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7A3D5301" w14:textId="77777777" w:rsidR="00050060" w:rsidRPr="007B0625" w:rsidRDefault="00050060" w:rsidP="006859B5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>Innmelding av administrativ enhet</w:t>
            </w:r>
          </w:p>
        </w:tc>
      </w:tr>
      <w:tr w:rsidR="007B0625" w:rsidRPr="007B0625" w14:paraId="740E43B5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02A49" w14:textId="797B1651" w:rsidR="007B0625" w:rsidRPr="007B0625" w:rsidRDefault="00837146" w:rsidP="007B0625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sz w:val="24"/>
                <w:szCs w:val="24"/>
              </w:rPr>
              <w:t>Fakultet/avdeling</w:t>
            </w:r>
            <w:r>
              <w:rPr>
                <w:rFonts w:cstheme="minorHAnsi"/>
                <w:b/>
                <w:sz w:val="24"/>
                <w:szCs w:val="24"/>
              </w:rPr>
              <w:t>/klinikk/institutt/divisjon</w:t>
            </w:r>
            <w:r w:rsidRPr="007B0625">
              <w:rPr>
                <w:rStyle w:val="Fotnotereferanse"/>
                <w:rFonts w:cstheme="minorHAnsi"/>
                <w:b/>
                <w:sz w:val="24"/>
                <w:szCs w:val="24"/>
              </w:rPr>
              <w:footnoteReference w:customMarkFollows="1" w:id="2"/>
              <w:sym w:font="Symbol" w:char="F02A"/>
            </w:r>
            <w:r w:rsidRPr="007B0625">
              <w:rPr>
                <w:rFonts w:cstheme="minorHAnsi"/>
                <w:b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2F283" w14:textId="772B6AB3" w:rsidR="007B0625" w:rsidRPr="007B0625" w:rsidRDefault="007B0625" w:rsidP="007B0625">
            <w:pPr>
              <w:spacing w:before="0"/>
              <w:rPr>
                <w:rFonts w:cstheme="minorHAnsi"/>
                <w:i/>
                <w:iCs/>
                <w:sz w:val="24"/>
                <w:szCs w:val="24"/>
                <w:highlight w:val="yellow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Divisjon for matproduksjon og samfunn</w:t>
            </w:r>
          </w:p>
        </w:tc>
      </w:tr>
      <w:tr w:rsidR="00837146" w:rsidRPr="007B0625" w14:paraId="4F382B81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878D4" w14:textId="1E62AFBF" w:rsidR="00837146" w:rsidRPr="007B0625" w:rsidRDefault="00837146" w:rsidP="00837146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administrativ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04372" w14:textId="44849C56" w:rsidR="00837146" w:rsidRPr="007B0625" w:rsidRDefault="00C342D4" w:rsidP="00837146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Kari Nordmann</w:t>
            </w:r>
          </w:p>
        </w:tc>
      </w:tr>
      <w:tr w:rsidR="00837146" w:rsidRPr="007B0625" w14:paraId="52A24D73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-876460392"/>
              <w:placeholder>
                <w:docPart w:val="22C307910B4C4FEEA6B397D46639DB22"/>
              </w:placeholder>
              <w:temporary/>
              <w:showingPlcHdr/>
              <w15:appearance w15:val="hidden"/>
            </w:sdtPr>
            <w:sdtEndPr/>
            <w:sdtContent>
              <w:p w14:paraId="38E9CB75" w14:textId="63221FEC" w:rsidR="00837146" w:rsidRPr="007B0625" w:rsidRDefault="00837146" w:rsidP="00837146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F07F0" w14:textId="77777777" w:rsidR="00837146" w:rsidRPr="007B0625" w:rsidRDefault="00837146" w:rsidP="00837146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xx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837146" w:rsidRPr="007B0625" w14:paraId="14632CDA" w14:textId="77777777" w:rsidTr="007B0625">
        <w:sdt>
          <w:sdtPr>
            <w:rPr>
              <w:rFonts w:cstheme="minorHAnsi"/>
              <w:b/>
              <w:bCs/>
              <w:sz w:val="24"/>
              <w:szCs w:val="24"/>
            </w:rPr>
            <w:id w:val="-1723129519"/>
            <w:placeholder>
              <w:docPart w:val="C32435005387492E8D84F73385FF2A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822758" w14:textId="68C5FACB" w:rsidR="00837146" w:rsidRPr="007B0625" w:rsidRDefault="00837146" w:rsidP="00837146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C2A65" w14:textId="40762ADF" w:rsidR="00837146" w:rsidRPr="007B0625" w:rsidRDefault="00C342D4" w:rsidP="00837146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Kari.nordmann@xxx.no</w:t>
            </w:r>
          </w:p>
        </w:tc>
      </w:tr>
      <w:tr w:rsidR="00C342D4" w:rsidRPr="007B0625" w14:paraId="24B5C468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C5799" w14:textId="437EA2D7" w:rsidR="00C342D4" w:rsidRPr="007B0625" w:rsidRDefault="00C342D4" w:rsidP="00C342D4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faglig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96F75" w14:textId="7EEC4952" w:rsidR="00C342D4" w:rsidRPr="007B0625" w:rsidRDefault="00C342D4" w:rsidP="00C342D4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Ola Nordmann</w:t>
            </w:r>
          </w:p>
        </w:tc>
      </w:tr>
      <w:tr w:rsidR="00C342D4" w:rsidRPr="007B0625" w14:paraId="1968D374" w14:textId="77777777" w:rsidTr="007B0625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1685627868"/>
              <w:placeholder>
                <w:docPart w:val="A98D2081158B4FE5BB3667D8EF48B52D"/>
              </w:placeholder>
              <w:temporary/>
              <w:showingPlcHdr/>
              <w15:appearance w15:val="hidden"/>
            </w:sdtPr>
            <w:sdtEndPr/>
            <w:sdtContent>
              <w:p w14:paraId="6C3C88A5" w14:textId="06D260EF" w:rsidR="00C342D4" w:rsidRPr="007B0625" w:rsidRDefault="00C342D4" w:rsidP="00C342D4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30AFD" w14:textId="42D6CCB6" w:rsidR="00C342D4" w:rsidRPr="007B0625" w:rsidRDefault="00C342D4" w:rsidP="00C342D4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xx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B0625">
              <w:rPr>
                <w:rFonts w:cstheme="minorHAnsi"/>
                <w:i/>
                <w:iCs/>
                <w:sz w:val="24"/>
                <w:szCs w:val="24"/>
              </w:rPr>
              <w:t>xx</w:t>
            </w:r>
            <w:proofErr w:type="spellEnd"/>
            <w:r w:rsidRPr="007B062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C342D4" w:rsidRPr="007B0625" w14:paraId="28EF6DD6" w14:textId="77777777" w:rsidTr="007B0625">
        <w:sdt>
          <w:sdtPr>
            <w:rPr>
              <w:rFonts w:cstheme="minorHAnsi"/>
              <w:b/>
              <w:bCs/>
              <w:sz w:val="24"/>
              <w:szCs w:val="24"/>
            </w:rPr>
            <w:id w:val="-1936964140"/>
            <w:placeholder>
              <w:docPart w:val="C0E7A0AE1211462E847615B3E0554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584BD5D" w14:textId="77777777" w:rsidR="00C342D4" w:rsidRPr="007B0625" w:rsidRDefault="00C342D4" w:rsidP="00C342D4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189C7" w14:textId="457849AB" w:rsidR="00C342D4" w:rsidRPr="007B0625" w:rsidRDefault="00C342D4" w:rsidP="00C342D4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Ola.nordmann@xxxx.no</w:t>
            </w:r>
          </w:p>
        </w:tc>
      </w:tr>
      <w:tr w:rsidR="00B75EA9" w:rsidRPr="007B0625" w14:paraId="1E7EDFF0" w14:textId="77777777" w:rsidTr="00837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0F6E5927" w14:textId="77777777" w:rsidR="00B75EA9" w:rsidRPr="007B0625" w:rsidRDefault="00B75EA9" w:rsidP="009E23E7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å delta i fagevaluering (sett kryss)</w:t>
            </w:r>
          </w:p>
        </w:tc>
        <w:tc>
          <w:tcPr>
            <w:tcW w:w="1237" w:type="pct"/>
          </w:tcPr>
          <w:p w14:paraId="175EF63A" w14:textId="7C330143" w:rsidR="00B75EA9" w:rsidRPr="007B0625" w:rsidRDefault="00B75EA9" w:rsidP="009E23E7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EVALBIOVIT</w:t>
            </w:r>
            <w:r w:rsidR="00837146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837146" w:rsidRPr="00837146">
              <w:rPr>
                <w:rFonts w:cstheme="minorHAnsi"/>
                <w:b/>
                <w:bCs/>
              </w:rPr>
              <w:t>X</w:t>
            </w:r>
            <w:proofErr w:type="spellEnd"/>
          </w:p>
        </w:tc>
        <w:tc>
          <w:tcPr>
            <w:tcW w:w="1283" w:type="pct"/>
          </w:tcPr>
          <w:p w14:paraId="3118C65E" w14:textId="77777777" w:rsidR="00B75EA9" w:rsidRPr="007B0625" w:rsidRDefault="00B75EA9" w:rsidP="009E23E7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EVALMEDHELSE</w:t>
            </w:r>
          </w:p>
        </w:tc>
      </w:tr>
      <w:tr w:rsidR="00975535" w:rsidRPr="007B0625" w14:paraId="782406E5" w14:textId="77777777" w:rsidTr="007B06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547F4804" w14:textId="745ADD69" w:rsidR="00975535" w:rsidRPr="007B0625" w:rsidRDefault="00975535" w:rsidP="00975535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IKKE å delta (begrunnelse)</w:t>
            </w:r>
          </w:p>
        </w:tc>
        <w:tc>
          <w:tcPr>
            <w:tcW w:w="2520" w:type="pct"/>
            <w:gridSpan w:val="2"/>
          </w:tcPr>
          <w:p w14:paraId="31FAA8A1" w14:textId="085B2278" w:rsidR="00975535" w:rsidRPr="007B0625" w:rsidRDefault="00975535" w:rsidP="00975535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</w:tbl>
    <w:p w14:paraId="2E4554C7" w14:textId="34D2323B" w:rsidR="007343DC" w:rsidRPr="007B0625" w:rsidRDefault="007343DC" w:rsidP="007343DC">
      <w:pPr>
        <w:spacing w:before="0" w:after="0" w:line="240" w:lineRule="auto"/>
        <w:rPr>
          <w:sz w:val="24"/>
          <w:szCs w:val="24"/>
        </w:rPr>
      </w:pPr>
    </w:p>
    <w:p w14:paraId="61A517F1" w14:textId="77777777" w:rsidR="00975535" w:rsidRDefault="00975535" w:rsidP="007343DC">
      <w:pPr>
        <w:spacing w:before="0" w:after="0" w:line="240" w:lineRule="auto"/>
        <w:rPr>
          <w:sz w:val="22"/>
          <w:szCs w:val="22"/>
        </w:rPr>
      </w:pPr>
    </w:p>
    <w:p w14:paraId="7AE9814B" w14:textId="708D38E0" w:rsidR="00975535" w:rsidRDefault="00975535" w:rsidP="007343DC">
      <w:pPr>
        <w:spacing w:before="0" w:after="0" w:line="240" w:lineRule="auto"/>
        <w:rPr>
          <w:sz w:val="22"/>
          <w:szCs w:val="22"/>
        </w:rPr>
      </w:pPr>
    </w:p>
    <w:p w14:paraId="74CBD365" w14:textId="4A79CACB" w:rsidR="007B0625" w:rsidRDefault="007B0625" w:rsidP="007343DC">
      <w:pPr>
        <w:spacing w:before="0" w:after="0" w:line="240" w:lineRule="auto"/>
        <w:rPr>
          <w:sz w:val="22"/>
          <w:szCs w:val="22"/>
        </w:rPr>
      </w:pPr>
    </w:p>
    <w:p w14:paraId="3D65A663" w14:textId="7FACF93B" w:rsidR="007B0625" w:rsidRDefault="007B0625" w:rsidP="007343DC">
      <w:pPr>
        <w:spacing w:before="0" w:after="0" w:line="240" w:lineRule="auto"/>
        <w:rPr>
          <w:sz w:val="22"/>
          <w:szCs w:val="22"/>
        </w:rPr>
      </w:pPr>
    </w:p>
    <w:p w14:paraId="29E24166" w14:textId="67F3AE5C" w:rsidR="007B0625" w:rsidRDefault="007B0625" w:rsidP="007343DC">
      <w:pPr>
        <w:spacing w:before="0" w:after="0" w:line="240" w:lineRule="auto"/>
        <w:rPr>
          <w:sz w:val="22"/>
          <w:szCs w:val="22"/>
        </w:rPr>
      </w:pPr>
    </w:p>
    <w:p w14:paraId="0A74E421" w14:textId="41607E42" w:rsidR="007B0625" w:rsidRDefault="007B0625" w:rsidP="007343DC">
      <w:pPr>
        <w:spacing w:before="0" w:after="0" w:line="240" w:lineRule="auto"/>
        <w:rPr>
          <w:sz w:val="22"/>
          <w:szCs w:val="22"/>
        </w:rPr>
      </w:pPr>
    </w:p>
    <w:p w14:paraId="1780AB27" w14:textId="01800DF0" w:rsidR="00A63448" w:rsidRDefault="008C5475" w:rsidP="000A2A7A">
      <w:pPr>
        <w:pStyle w:val="Overskrift1"/>
      </w:pPr>
      <w:r>
        <w:t>Innmeldingsskjema</w:t>
      </w:r>
    </w:p>
    <w:p w14:paraId="0DC7DC90" w14:textId="7DDB4C51" w:rsidR="00837146" w:rsidRDefault="000A2A7A" w:rsidP="007343DC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Administrativ enhet 1:</w:t>
      </w:r>
    </w:p>
    <w:tbl>
      <w:tblPr>
        <w:tblStyle w:val="Tabellrutenett"/>
        <w:tblW w:w="544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2521"/>
        <w:gridCol w:w="2430"/>
      </w:tblGrid>
      <w:tr w:rsidR="00837146" w:rsidRPr="007B0625" w14:paraId="772369DB" w14:textId="77777777" w:rsidTr="008371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8A0427C" w14:textId="77777777" w:rsidR="00837146" w:rsidRPr="007B0625" w:rsidRDefault="00837146" w:rsidP="009E23E7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 xml:space="preserve">Institusjon </w:t>
            </w:r>
          </w:p>
        </w:tc>
      </w:tr>
      <w:tr w:rsidR="00837146" w:rsidRPr="007B0625" w14:paraId="15CB928B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0FC75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Institusjon (universitet, høyskole, forskningsinstitutt, helseforetak)</w:t>
            </w:r>
          </w:p>
        </w:tc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1DEC2" w14:textId="31B34C91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47F27925" w14:textId="77777777" w:rsidTr="0083714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DC19EB6" w14:textId="77777777" w:rsidR="00837146" w:rsidRPr="007B0625" w:rsidRDefault="00837146" w:rsidP="009E23E7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>Innmelding av administrativ enhet</w:t>
            </w:r>
          </w:p>
        </w:tc>
      </w:tr>
      <w:tr w:rsidR="00837146" w:rsidRPr="007B0625" w14:paraId="6786AEB6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E4FCB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sz w:val="24"/>
                <w:szCs w:val="24"/>
              </w:rPr>
              <w:t>Fakultet/avdeling</w:t>
            </w:r>
            <w:r>
              <w:rPr>
                <w:rFonts w:cstheme="minorHAnsi"/>
                <w:b/>
                <w:sz w:val="24"/>
                <w:szCs w:val="24"/>
              </w:rPr>
              <w:t>/klinikk/institutt/divisjon</w:t>
            </w:r>
            <w:r w:rsidRPr="007B0625">
              <w:rPr>
                <w:rStyle w:val="Fotnotereferanse"/>
                <w:rFonts w:cstheme="minorHAnsi"/>
                <w:b/>
                <w:sz w:val="24"/>
                <w:szCs w:val="24"/>
              </w:rPr>
              <w:footnoteReference w:customMarkFollows="1" w:id="3"/>
              <w:sym w:font="Symbol" w:char="F02A"/>
            </w:r>
            <w:r w:rsidRPr="007B0625">
              <w:rPr>
                <w:rFonts w:cstheme="minorHAnsi"/>
                <w:b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E7DFEE" w14:textId="468D1850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837146" w:rsidRPr="007B0625" w14:paraId="4B0C3CA6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962B2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administrativ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C13B0" w14:textId="2DEA9366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58354CCE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797959092"/>
              <w:placeholder>
                <w:docPart w:val="62E2E75266384B5DA8B1484FB15F581F"/>
              </w:placeholder>
              <w:temporary/>
              <w:showingPlcHdr/>
              <w15:appearance w15:val="hidden"/>
            </w:sdtPr>
            <w:sdtEndPr/>
            <w:sdtContent>
              <w:p w14:paraId="2F7F93EF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AF351" w14:textId="1B257DD5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1894680C" w14:textId="77777777" w:rsidTr="009E23E7">
        <w:sdt>
          <w:sdtPr>
            <w:rPr>
              <w:rFonts w:cstheme="minorHAnsi"/>
              <w:b/>
              <w:bCs/>
              <w:sz w:val="24"/>
              <w:szCs w:val="24"/>
            </w:rPr>
            <w:id w:val="-703632271"/>
            <w:placeholder>
              <w:docPart w:val="41EC2199931F43FDA83DCC2054A3F2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FD067A3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481CD" w14:textId="08591CB0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070F8480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84E48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faglig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FE34C" w14:textId="5DAE4A4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1E761827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2094431606"/>
              <w:placeholder>
                <w:docPart w:val="01DB94CAD8094C4290267A7AC2164C11"/>
              </w:placeholder>
              <w:temporary/>
              <w:showingPlcHdr/>
              <w15:appearance w15:val="hidden"/>
            </w:sdtPr>
            <w:sdtEndPr/>
            <w:sdtContent>
              <w:p w14:paraId="795AC437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66825" w14:textId="0264646E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522404D3" w14:textId="77777777" w:rsidTr="009E23E7">
        <w:sdt>
          <w:sdtPr>
            <w:rPr>
              <w:rFonts w:cstheme="minorHAnsi"/>
              <w:b/>
              <w:bCs/>
              <w:sz w:val="24"/>
              <w:szCs w:val="24"/>
            </w:rPr>
            <w:id w:val="1774359254"/>
            <w:placeholder>
              <w:docPart w:val="7618DE347A284144AD01AE2297D512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89594D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39D3D" w14:textId="606D933F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4E569FFF" w14:textId="77777777" w:rsidTr="00837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4ADA006C" w14:textId="77777777" w:rsidR="00837146" w:rsidRPr="007B0625" w:rsidRDefault="00837146" w:rsidP="00837146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å delta i fagevaluering (sett kryss)</w:t>
            </w:r>
          </w:p>
        </w:tc>
        <w:tc>
          <w:tcPr>
            <w:tcW w:w="1283" w:type="pct"/>
          </w:tcPr>
          <w:p w14:paraId="284F0D0C" w14:textId="28FB3FF3" w:rsidR="00837146" w:rsidRPr="007B0625" w:rsidRDefault="00837146" w:rsidP="00837146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EVALBIOVIT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37" w:type="pct"/>
          </w:tcPr>
          <w:p w14:paraId="7BB448B7" w14:textId="248F4FF5" w:rsidR="00837146" w:rsidRPr="007B0625" w:rsidRDefault="00837146" w:rsidP="00837146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EVALMEDHELSE</w:t>
            </w:r>
          </w:p>
        </w:tc>
      </w:tr>
      <w:tr w:rsidR="00837146" w:rsidRPr="007B0625" w14:paraId="10D3FD92" w14:textId="77777777" w:rsidTr="009E23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6C44DBDE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IKKE å delta (begrunnelse)</w:t>
            </w:r>
          </w:p>
        </w:tc>
        <w:tc>
          <w:tcPr>
            <w:tcW w:w="2520" w:type="pct"/>
            <w:gridSpan w:val="2"/>
          </w:tcPr>
          <w:p w14:paraId="28B3B282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</w:tbl>
    <w:p w14:paraId="0FA06825" w14:textId="77777777" w:rsidR="00837146" w:rsidRDefault="00837146" w:rsidP="007343DC">
      <w:pPr>
        <w:spacing w:before="0" w:after="0" w:line="240" w:lineRule="auto"/>
        <w:rPr>
          <w:sz w:val="22"/>
          <w:szCs w:val="22"/>
        </w:rPr>
      </w:pPr>
    </w:p>
    <w:p w14:paraId="19EF1D26" w14:textId="7A8F6BCA" w:rsidR="002A7743" w:rsidRDefault="002A7743" w:rsidP="007343DC">
      <w:pPr>
        <w:spacing w:before="0" w:after="0" w:line="240" w:lineRule="auto"/>
        <w:rPr>
          <w:sz w:val="22"/>
          <w:szCs w:val="22"/>
        </w:rPr>
      </w:pPr>
    </w:p>
    <w:p w14:paraId="6B272B40" w14:textId="58B334A7" w:rsidR="00B75EA9" w:rsidRDefault="00B75EA9" w:rsidP="007343DC">
      <w:pPr>
        <w:spacing w:before="0" w:after="0" w:line="240" w:lineRule="auto"/>
        <w:rPr>
          <w:sz w:val="22"/>
          <w:szCs w:val="22"/>
        </w:rPr>
      </w:pPr>
    </w:p>
    <w:p w14:paraId="00724F31" w14:textId="162FE478" w:rsidR="002A7743" w:rsidRDefault="000A2A7A" w:rsidP="007343DC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Administrativ enhet 2:</w:t>
      </w:r>
    </w:p>
    <w:tbl>
      <w:tblPr>
        <w:tblStyle w:val="Tabellrutenett"/>
        <w:tblW w:w="544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2521"/>
        <w:gridCol w:w="2430"/>
      </w:tblGrid>
      <w:tr w:rsidR="00837146" w:rsidRPr="007B0625" w14:paraId="1BB34E7E" w14:textId="77777777" w:rsidTr="009E23E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0F32A87" w14:textId="77777777" w:rsidR="00837146" w:rsidRPr="007B0625" w:rsidRDefault="00837146" w:rsidP="009E23E7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 xml:space="preserve">Institusjon </w:t>
            </w:r>
          </w:p>
        </w:tc>
      </w:tr>
      <w:tr w:rsidR="00837146" w:rsidRPr="007B0625" w14:paraId="3F71674E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6FC42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Institusjon (universitet, høyskole, forskningsinstitutt, helseforetak)</w:t>
            </w:r>
          </w:p>
        </w:tc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84A90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791016B5" w14:textId="77777777" w:rsidTr="009E23E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C94F1E0" w14:textId="77777777" w:rsidR="00837146" w:rsidRPr="007B0625" w:rsidRDefault="00837146" w:rsidP="009E23E7">
            <w:pPr>
              <w:pStyle w:val="Overskrift1"/>
              <w:spacing w:before="0" w:after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B0625">
              <w:rPr>
                <w:rFonts w:asciiTheme="minorHAnsi" w:hAnsiTheme="minorHAnsi" w:cstheme="minorHAnsi"/>
                <w:sz w:val="24"/>
                <w:szCs w:val="24"/>
              </w:rPr>
              <w:t>Innmelding av administrativ enhet</w:t>
            </w:r>
          </w:p>
        </w:tc>
      </w:tr>
      <w:tr w:rsidR="00837146" w:rsidRPr="007B0625" w14:paraId="71A042ED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4132A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sz w:val="24"/>
                <w:szCs w:val="24"/>
              </w:rPr>
              <w:t>Fakultet/avdeling</w:t>
            </w:r>
            <w:r>
              <w:rPr>
                <w:rFonts w:cstheme="minorHAnsi"/>
                <w:b/>
                <w:sz w:val="24"/>
                <w:szCs w:val="24"/>
              </w:rPr>
              <w:t>/klinikk/institutt/divisjon</w:t>
            </w:r>
            <w:r w:rsidRPr="007B0625">
              <w:rPr>
                <w:rStyle w:val="Fotnotereferanse"/>
                <w:rFonts w:cstheme="minorHAnsi"/>
                <w:b/>
                <w:sz w:val="24"/>
                <w:szCs w:val="24"/>
              </w:rPr>
              <w:footnoteReference w:customMarkFollows="1" w:id="4"/>
              <w:sym w:font="Symbol" w:char="F02A"/>
            </w:r>
            <w:r w:rsidRPr="007B0625">
              <w:rPr>
                <w:rFonts w:cstheme="minorHAnsi"/>
                <w:b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02460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  <w:highlight w:val="yellow"/>
              </w:rPr>
            </w:pPr>
          </w:p>
        </w:tc>
      </w:tr>
      <w:tr w:rsidR="00837146" w:rsidRPr="007B0625" w14:paraId="095EE19C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465F3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administrativ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7EBD3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3C070037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-1282329330"/>
              <w:placeholder>
                <w:docPart w:val="0C1716728B194476875D4E7FCC9431C2"/>
              </w:placeholder>
              <w:temporary/>
              <w:showingPlcHdr/>
              <w15:appearance w15:val="hidden"/>
            </w:sdtPr>
            <w:sdtEndPr/>
            <w:sdtContent>
              <w:p w14:paraId="1801DD24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D5BC9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7A604E49" w14:textId="77777777" w:rsidTr="009E23E7">
        <w:sdt>
          <w:sdtPr>
            <w:rPr>
              <w:rFonts w:cstheme="minorHAnsi"/>
              <w:b/>
              <w:bCs/>
              <w:sz w:val="24"/>
              <w:szCs w:val="24"/>
            </w:rPr>
            <w:id w:val="-1438593720"/>
            <w:placeholder>
              <w:docPart w:val="2F59AB05A8DF42D9AAD2BE50B27FA6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3A021C8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CF3C2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1D3F0CEC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84D8A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Kontaktperson faglig ansvarlig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(nivå 2)</w:t>
            </w:r>
          </w:p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38D42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206EC180" w14:textId="77777777" w:rsidTr="009E23E7">
        <w:tc>
          <w:tcPr>
            <w:tcW w:w="2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-1553538492"/>
              <w:placeholder>
                <w:docPart w:val="9FF7B704655F4E75882D295F608B146F"/>
              </w:placeholder>
              <w:temporary/>
              <w:showingPlcHdr/>
              <w15:appearance w15:val="hidden"/>
            </w:sdtPr>
            <w:sdtEndPr/>
            <w:sdtContent>
              <w:p w14:paraId="16DF7B73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Mobiltelefon</w:t>
                </w:r>
              </w:p>
            </w:sdtContent>
          </w:sdt>
        </w:tc>
        <w:tc>
          <w:tcPr>
            <w:tcW w:w="25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FA9B8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4B016038" w14:textId="77777777" w:rsidTr="009E23E7">
        <w:sdt>
          <w:sdtPr>
            <w:rPr>
              <w:rFonts w:cstheme="minorHAnsi"/>
              <w:b/>
              <w:bCs/>
              <w:sz w:val="24"/>
              <w:szCs w:val="24"/>
            </w:rPr>
            <w:id w:val="-1359350647"/>
            <w:placeholder>
              <w:docPart w:val="093E85D60CE04421AB20B0B506231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8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402142E" w14:textId="77777777" w:rsidR="00837146" w:rsidRPr="007B0625" w:rsidRDefault="00837146" w:rsidP="009E23E7">
                <w:pPr>
                  <w:pStyle w:val="Vanliginnrykk"/>
                  <w:spacing w:before="0"/>
                  <w:ind w:left="0"/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7B0625">
                  <w:rPr>
                    <w:rFonts w:cstheme="minorHAnsi"/>
                    <w:b/>
                    <w:bCs/>
                    <w:sz w:val="24"/>
                    <w:szCs w:val="24"/>
                    <w:lang w:bidi="nb-NO"/>
                  </w:rPr>
                  <w:t>E-post</w:t>
                </w:r>
              </w:p>
            </w:tc>
          </w:sdtContent>
        </w:sdt>
        <w:tc>
          <w:tcPr>
            <w:tcW w:w="25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D09E4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837146" w:rsidRPr="007B0625" w14:paraId="3F027A5F" w14:textId="77777777" w:rsidTr="009E23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0ED52FDF" w14:textId="77777777" w:rsidR="00837146" w:rsidRPr="007B0625" w:rsidRDefault="00837146" w:rsidP="009E23E7">
            <w:pPr>
              <w:pStyle w:val="Vanliginnrykk"/>
              <w:spacing w:before="0"/>
              <w:ind w:left="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å delta i fagevaluering (sett kryss)</w:t>
            </w:r>
          </w:p>
        </w:tc>
        <w:tc>
          <w:tcPr>
            <w:tcW w:w="1283" w:type="pct"/>
          </w:tcPr>
          <w:p w14:paraId="239A243A" w14:textId="77777777" w:rsidR="00837146" w:rsidRPr="007B0625" w:rsidRDefault="00837146" w:rsidP="009E23E7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EVALBIOVIT</w:t>
            </w:r>
            <w:r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37" w:type="pct"/>
          </w:tcPr>
          <w:p w14:paraId="6B6C90F8" w14:textId="77777777" w:rsidR="00837146" w:rsidRPr="007B0625" w:rsidRDefault="00837146" w:rsidP="009E23E7">
            <w:pPr>
              <w:spacing w:before="0"/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 w:rsidRPr="007B0625">
              <w:rPr>
                <w:rFonts w:cstheme="minorHAnsi"/>
                <w:i/>
                <w:iCs/>
                <w:sz w:val="24"/>
                <w:szCs w:val="24"/>
              </w:rPr>
              <w:t>EVALMEDHELSE</w:t>
            </w:r>
          </w:p>
        </w:tc>
      </w:tr>
      <w:tr w:rsidR="00837146" w:rsidRPr="007B0625" w14:paraId="60B54F49" w14:textId="77777777" w:rsidTr="009E23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80" w:type="pct"/>
          </w:tcPr>
          <w:p w14:paraId="5D1D6727" w14:textId="77777777" w:rsidR="00837146" w:rsidRPr="007B0625" w:rsidRDefault="00837146" w:rsidP="009E23E7">
            <w:pPr>
              <w:pStyle w:val="Vanliginnrykk"/>
              <w:spacing w:before="0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7B0625">
              <w:rPr>
                <w:rFonts w:cstheme="minorHAnsi"/>
                <w:b/>
                <w:bCs/>
                <w:sz w:val="24"/>
                <w:szCs w:val="24"/>
              </w:rPr>
              <w:t>Ønsker IKKE å delta (begrunnelse)</w:t>
            </w:r>
          </w:p>
        </w:tc>
        <w:tc>
          <w:tcPr>
            <w:tcW w:w="2520" w:type="pct"/>
            <w:gridSpan w:val="2"/>
          </w:tcPr>
          <w:p w14:paraId="4C0B1870" w14:textId="77777777" w:rsidR="00837146" w:rsidRPr="007B0625" w:rsidRDefault="00837146" w:rsidP="009E23E7">
            <w:pPr>
              <w:spacing w:before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</w:tbl>
    <w:p w14:paraId="7D7B4CFB" w14:textId="7E4526A6" w:rsidR="002A7743" w:rsidRDefault="002A7743" w:rsidP="007343DC">
      <w:pPr>
        <w:spacing w:before="0" w:after="0" w:line="240" w:lineRule="auto"/>
        <w:rPr>
          <w:sz w:val="24"/>
          <w:szCs w:val="24"/>
        </w:rPr>
      </w:pPr>
    </w:p>
    <w:p w14:paraId="3DE8BD0B" w14:textId="77777777" w:rsidR="002A7743" w:rsidRDefault="002A7743" w:rsidP="007343DC">
      <w:pPr>
        <w:spacing w:before="0" w:after="0" w:line="240" w:lineRule="auto"/>
        <w:rPr>
          <w:sz w:val="24"/>
          <w:szCs w:val="24"/>
        </w:rPr>
      </w:pPr>
    </w:p>
    <w:sectPr w:rsidR="002A7743" w:rsidSect="00B75EA9">
      <w:headerReference w:type="default" r:id="rId14"/>
      <w:footerReference w:type="default" r:id="rId15"/>
      <w:pgSz w:w="11906" w:h="16838" w:code="9"/>
      <w:pgMar w:top="1440" w:right="1440" w:bottom="144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54252" w14:textId="77777777" w:rsidR="002534A7" w:rsidRDefault="002534A7" w:rsidP="000172E5">
      <w:pPr>
        <w:spacing w:after="0" w:line="240" w:lineRule="auto"/>
      </w:pPr>
      <w:r>
        <w:separator/>
      </w:r>
    </w:p>
  </w:endnote>
  <w:endnote w:type="continuationSeparator" w:id="0">
    <w:p w14:paraId="129304EF" w14:textId="77777777" w:rsidR="002534A7" w:rsidRDefault="002534A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8233EE-79B1-4789-913C-9D27A30D075C}"/>
    <w:embedBold r:id="rId2" w:fontKey="{077BAE0D-30A1-40D5-89BD-9C0192749896}"/>
    <w:embedItalic r:id="rId3" w:fontKey="{9038C765-1917-4FD9-A860-85EE784F387F}"/>
    <w:embedBoldItalic r:id="rId4" w:fontKey="{15D4C48D-536F-4895-9B76-ABAC841DC4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9D1F73D-B6D2-4840-A10D-5C1F82C83048}"/>
    <w:embedBold r:id="rId6" w:fontKey="{D4A174CC-1AF5-472F-837C-AA03443C1E45}"/>
    <w:embedItalic r:id="rId7" w:fontKey="{87943C31-2F96-4B0F-9460-500E0B99A60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F37120D-E486-4A66-9D85-F0AB1CA951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2BA42E2-0A9C-43D2-8822-2A663FF44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63823" w14:textId="29E11680" w:rsidR="007343DC" w:rsidRDefault="007343DC">
    <w:pPr>
      <w:pStyle w:val="Bunntekst"/>
    </w:pPr>
    <w:r>
      <w:t xml:space="preserve">. </w:t>
    </w:r>
  </w:p>
  <w:p w14:paraId="0B83045D" w14:textId="77777777" w:rsidR="006145D8" w:rsidRDefault="006145D8" w:rsidP="0063720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B0B8D" w14:textId="77777777" w:rsidR="002534A7" w:rsidRDefault="002534A7" w:rsidP="000172E5">
      <w:pPr>
        <w:spacing w:after="0" w:line="240" w:lineRule="auto"/>
      </w:pPr>
      <w:r>
        <w:separator/>
      </w:r>
    </w:p>
  </w:footnote>
  <w:footnote w:type="continuationSeparator" w:id="0">
    <w:p w14:paraId="406A054A" w14:textId="77777777" w:rsidR="002534A7" w:rsidRDefault="002534A7" w:rsidP="000172E5">
      <w:pPr>
        <w:spacing w:after="0" w:line="240" w:lineRule="auto"/>
      </w:pPr>
      <w:r>
        <w:continuationSeparator/>
      </w:r>
    </w:p>
  </w:footnote>
  <w:footnote w:id="1">
    <w:p w14:paraId="4EB447F1" w14:textId="3D2657E9" w:rsidR="00B75EA9" w:rsidRDefault="00837146" w:rsidP="00B75EA9">
      <w:pPr>
        <w:pStyle w:val="Fotnotetekst"/>
      </w:pPr>
      <w:r w:rsidRPr="00681E52">
        <w:rPr>
          <w:rStyle w:val="Fotnotereferanse"/>
        </w:rPr>
        <w:sym w:font="Symbol" w:char="F02A"/>
      </w:r>
      <w:r>
        <w:t xml:space="preserve"> </w:t>
      </w:r>
      <w:r w:rsidRPr="00681E52">
        <w:t>Med administrativ enhet mener vi enheter på nivå 2 i det hierarkiske organisasjonsnivået til Database for statistikk om høyere utdanning (DBH)</w:t>
      </w:r>
      <w:r>
        <w:t xml:space="preserve">. </w:t>
      </w:r>
    </w:p>
  </w:footnote>
  <w:footnote w:id="2">
    <w:p w14:paraId="0214289A" w14:textId="77777777" w:rsidR="00837146" w:rsidRDefault="00837146" w:rsidP="00837146">
      <w:pPr>
        <w:pStyle w:val="Fotnotetekst"/>
      </w:pPr>
    </w:p>
  </w:footnote>
  <w:footnote w:id="3">
    <w:p w14:paraId="2FB3836F" w14:textId="77777777" w:rsidR="00837146" w:rsidRDefault="00837146" w:rsidP="00837146">
      <w:pPr>
        <w:pStyle w:val="Fotnotetekst"/>
      </w:pPr>
    </w:p>
  </w:footnote>
  <w:footnote w:id="4">
    <w:p w14:paraId="26AF921E" w14:textId="77777777" w:rsidR="00837146" w:rsidRDefault="00837146" w:rsidP="00837146">
      <w:pPr>
        <w:pStyle w:val="Fotnote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FBFAB" w14:textId="3643A6A1" w:rsidR="00A63448" w:rsidRDefault="00324D18" w:rsidP="00A63448">
    <w:pPr>
      <w:pStyle w:val="Topptekst"/>
      <w:jc w:val="right"/>
    </w:pPr>
    <w:r w:rsidRPr="00324D18">
      <w:rPr>
        <w:noProof/>
      </w:rPr>
      <w:drawing>
        <wp:inline distT="0" distB="0" distL="0" distR="0" wp14:anchorId="3B820599" wp14:editId="55C3BBF0">
          <wp:extent cx="1837738" cy="284672"/>
          <wp:effectExtent l="0" t="0" r="0" b="127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_logo_Bokm_cmyk-farge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550" cy="350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5C4DF2" w14:textId="64FBD649" w:rsidR="006F42CA" w:rsidRPr="006F42CA" w:rsidRDefault="006F42CA" w:rsidP="006F42CA">
    <w:pPr>
      <w:jc w:val="right"/>
      <w:rPr>
        <w:sz w:val="22"/>
        <w:szCs w:val="22"/>
      </w:rPr>
    </w:pPr>
    <w:r w:rsidRPr="006F42CA">
      <w:rPr>
        <w:sz w:val="22"/>
        <w:szCs w:val="22"/>
      </w:rPr>
      <w:t>Vedlegg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merertliste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merertliste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6F961CD1"/>
    <w:multiLevelType w:val="hybridMultilevel"/>
    <w:tmpl w:val="791EE320"/>
    <w:lvl w:ilvl="0" w:tplc="0D9C5BF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BD"/>
    <w:rsid w:val="0001372E"/>
    <w:rsid w:val="000172E5"/>
    <w:rsid w:val="00050060"/>
    <w:rsid w:val="00051B49"/>
    <w:rsid w:val="00052382"/>
    <w:rsid w:val="0006568A"/>
    <w:rsid w:val="00076F0F"/>
    <w:rsid w:val="00084253"/>
    <w:rsid w:val="000A2A7A"/>
    <w:rsid w:val="000C44BD"/>
    <w:rsid w:val="000D1F49"/>
    <w:rsid w:val="000D751D"/>
    <w:rsid w:val="000E096C"/>
    <w:rsid w:val="000F3908"/>
    <w:rsid w:val="001004A2"/>
    <w:rsid w:val="001727CA"/>
    <w:rsid w:val="001800AB"/>
    <w:rsid w:val="001A0B73"/>
    <w:rsid w:val="001C0435"/>
    <w:rsid w:val="001F574F"/>
    <w:rsid w:val="00225E58"/>
    <w:rsid w:val="002534A7"/>
    <w:rsid w:val="002822A5"/>
    <w:rsid w:val="002A7743"/>
    <w:rsid w:val="002C56E6"/>
    <w:rsid w:val="002C6C77"/>
    <w:rsid w:val="002E2D2C"/>
    <w:rsid w:val="00311D4F"/>
    <w:rsid w:val="00324D18"/>
    <w:rsid w:val="0034390E"/>
    <w:rsid w:val="00344849"/>
    <w:rsid w:val="00361E11"/>
    <w:rsid w:val="003769BA"/>
    <w:rsid w:val="003F0847"/>
    <w:rsid w:val="003F086E"/>
    <w:rsid w:val="0040090B"/>
    <w:rsid w:val="0046302A"/>
    <w:rsid w:val="00487D2D"/>
    <w:rsid w:val="004D5D62"/>
    <w:rsid w:val="00502E9C"/>
    <w:rsid w:val="005112D0"/>
    <w:rsid w:val="00521571"/>
    <w:rsid w:val="00577E06"/>
    <w:rsid w:val="00583334"/>
    <w:rsid w:val="005A3BF7"/>
    <w:rsid w:val="005F2035"/>
    <w:rsid w:val="005F7990"/>
    <w:rsid w:val="006145D8"/>
    <w:rsid w:val="00637200"/>
    <w:rsid w:val="0063739C"/>
    <w:rsid w:val="00642494"/>
    <w:rsid w:val="0065188D"/>
    <w:rsid w:val="00664503"/>
    <w:rsid w:val="00681E52"/>
    <w:rsid w:val="006F42CA"/>
    <w:rsid w:val="007147D7"/>
    <w:rsid w:val="007343DC"/>
    <w:rsid w:val="00770F25"/>
    <w:rsid w:val="00787F27"/>
    <w:rsid w:val="007A35A8"/>
    <w:rsid w:val="007A77D6"/>
    <w:rsid w:val="007B0625"/>
    <w:rsid w:val="007B0A85"/>
    <w:rsid w:val="007C6A52"/>
    <w:rsid w:val="0082043E"/>
    <w:rsid w:val="00837146"/>
    <w:rsid w:val="00846B76"/>
    <w:rsid w:val="0086797B"/>
    <w:rsid w:val="008B03FC"/>
    <w:rsid w:val="008C5475"/>
    <w:rsid w:val="008E203A"/>
    <w:rsid w:val="0091229C"/>
    <w:rsid w:val="00940E73"/>
    <w:rsid w:val="00975535"/>
    <w:rsid w:val="0098597D"/>
    <w:rsid w:val="009F4E7D"/>
    <w:rsid w:val="009F619A"/>
    <w:rsid w:val="009F6DDE"/>
    <w:rsid w:val="00A370A8"/>
    <w:rsid w:val="00A55ED4"/>
    <w:rsid w:val="00A6256E"/>
    <w:rsid w:val="00A63448"/>
    <w:rsid w:val="00A81BA4"/>
    <w:rsid w:val="00AE6414"/>
    <w:rsid w:val="00B16F6C"/>
    <w:rsid w:val="00B337A2"/>
    <w:rsid w:val="00B75EA9"/>
    <w:rsid w:val="00BD4753"/>
    <w:rsid w:val="00BD5CB1"/>
    <w:rsid w:val="00BD5F3D"/>
    <w:rsid w:val="00BE62EE"/>
    <w:rsid w:val="00C003BA"/>
    <w:rsid w:val="00C342D4"/>
    <w:rsid w:val="00C4602F"/>
    <w:rsid w:val="00C46878"/>
    <w:rsid w:val="00C6231D"/>
    <w:rsid w:val="00CA2C79"/>
    <w:rsid w:val="00CB4A51"/>
    <w:rsid w:val="00CC2C69"/>
    <w:rsid w:val="00CD4532"/>
    <w:rsid w:val="00CD47B0"/>
    <w:rsid w:val="00CE6104"/>
    <w:rsid w:val="00CE7918"/>
    <w:rsid w:val="00D16163"/>
    <w:rsid w:val="00D71EB6"/>
    <w:rsid w:val="00D93FE5"/>
    <w:rsid w:val="00DB3FAD"/>
    <w:rsid w:val="00DC71EC"/>
    <w:rsid w:val="00DE7648"/>
    <w:rsid w:val="00E61C09"/>
    <w:rsid w:val="00E659E9"/>
    <w:rsid w:val="00EB3B58"/>
    <w:rsid w:val="00EC5DEB"/>
    <w:rsid w:val="00EC7359"/>
    <w:rsid w:val="00EE3054"/>
    <w:rsid w:val="00F00606"/>
    <w:rsid w:val="00F01256"/>
    <w:rsid w:val="00FA590F"/>
    <w:rsid w:val="00FC7475"/>
    <w:rsid w:val="00FE78A0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8E3C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6145D8"/>
    <w:rPr>
      <w:rFonts w:asciiTheme="majorHAnsi" w:hAnsiTheme="majorHAnsi"/>
      <w:b/>
    </w:rPr>
  </w:style>
  <w:style w:type="character" w:styleId="Emneknagg">
    <w:name w:val="Hashtag"/>
    <w:basedOn w:val="Standardskriftforav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foravsnit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nliginnrykk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NH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etekst">
    <w:name w:val="footnote text"/>
    <w:basedOn w:val="Normal"/>
    <w:link w:val="Fot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145D8"/>
    <w:rPr>
      <w:sz w:val="18"/>
      <w:szCs w:val="20"/>
    </w:rPr>
  </w:style>
  <w:style w:type="paragraph" w:styleId="Punktlist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Merknadstekst">
    <w:name w:val="annotation text"/>
    <w:basedOn w:val="Normal"/>
    <w:link w:val="MerknadstekstTegn"/>
    <w:uiPriority w:val="99"/>
    <w:semiHidden/>
    <w:rsid w:val="000D1F49"/>
    <w:rPr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4532"/>
    <w:rPr>
      <w:szCs w:val="24"/>
    </w:rPr>
  </w:style>
  <w:style w:type="paragraph" w:styleId="Topptekst">
    <w:name w:val="header"/>
    <w:basedOn w:val="Normal"/>
    <w:link w:val="Topptekst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Bunntekst">
    <w:name w:val="footer"/>
    <w:basedOn w:val="Normal"/>
    <w:link w:val="Bunntekst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637200"/>
    <w:rPr>
      <w:sz w:val="18"/>
      <w:szCs w:val="24"/>
    </w:rPr>
  </w:style>
  <w:style w:type="character" w:styleId="Fotnotereferanse">
    <w:name w:val="footnote reference"/>
    <w:basedOn w:val="Standardskriftforavsnitt"/>
    <w:uiPriority w:val="99"/>
    <w:semiHidden/>
    <w:rsid w:val="000D1F49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0D1F49"/>
    <w:rPr>
      <w:sz w:val="18"/>
      <w:szCs w:val="18"/>
    </w:rPr>
  </w:style>
  <w:style w:type="paragraph" w:styleId="Nummerertliste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kobling">
    <w:name w:val="Hyperlink"/>
    <w:basedOn w:val="Standardskriftforavsnitt"/>
    <w:rsid w:val="000D1F49"/>
    <w:rPr>
      <w:color w:val="BF678E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mellomrom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Vanligtabel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H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H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liste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merertliste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ulgthyperkobling">
    <w:name w:val="FollowedHyperlink"/>
    <w:basedOn w:val="Standardskriftforavsnit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tittel">
    <w:name w:val="Book Title"/>
    <w:basedOn w:val="Standardskriftforavsnitt"/>
    <w:uiPriority w:val="33"/>
    <w:semiHidden/>
    <w:rsid w:val="000D1F49"/>
    <w:rPr>
      <w:b/>
      <w:bCs/>
      <w:i/>
      <w:iCs/>
      <w:spacing w:val="5"/>
    </w:rPr>
  </w:style>
  <w:style w:type="paragraph" w:styleId="Overskriftforinnholdsfortegnels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lrutenett">
    <w:name w:val="Table Grid"/>
    <w:basedOn w:val="Vanligtabel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145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semiHidden/>
    <w:qFormat/>
    <w:rsid w:val="000C44BD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rsid w:val="00521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gn@forskningsradet.n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valmedhelse@forskningsradet.no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albiovit@forskningsradet.n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gn\AppData\Roaming\Microsoft\Templates\Medlemskaps%20skjem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98EEA8F5D0149DF96D505BD5249D3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C1E46E-AE36-469B-9A99-889ADD039692}"/>
      </w:docPartPr>
      <w:docPartBody>
        <w:p w:rsidR="008E1532" w:rsidRDefault="00A669B9" w:rsidP="00A669B9">
          <w:pPr>
            <w:pStyle w:val="998EEA8F5D0149DF96D505BD5249D3AF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1E7E1ABD673A41759CCEF489B94967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FC19C9-87F1-4455-BBBD-3464592A0B7A}"/>
      </w:docPartPr>
      <w:docPartBody>
        <w:p w:rsidR="008E1532" w:rsidRDefault="00A669B9" w:rsidP="00A669B9">
          <w:pPr>
            <w:pStyle w:val="1E7E1ABD673A41759CCEF489B9496796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F70C780339464B208677832488AFD5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A2BECAE-8C02-4C5C-B1C5-4BCF4E0A82F2}"/>
      </w:docPartPr>
      <w:docPartBody>
        <w:p w:rsidR="00302EBF" w:rsidRDefault="00B20055" w:rsidP="00B20055">
          <w:pPr>
            <w:pStyle w:val="F70C780339464B208677832488AFD531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9F10510A8BEB4BF6A1F231B9BB6818D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FA91EF-9D55-4487-9CAD-5F866A49C872}"/>
      </w:docPartPr>
      <w:docPartBody>
        <w:p w:rsidR="00302EBF" w:rsidRDefault="00B20055" w:rsidP="00B20055">
          <w:pPr>
            <w:pStyle w:val="9F10510A8BEB4BF6A1F231B9BB6818DC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22C307910B4C4FEEA6B397D46639DB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11BDC8-7275-4FA6-B27E-1C5027E9EE40}"/>
      </w:docPartPr>
      <w:docPartBody>
        <w:p w:rsidR="00C23933" w:rsidRDefault="004729BA" w:rsidP="004729BA">
          <w:pPr>
            <w:pStyle w:val="22C307910B4C4FEEA6B397D46639DB22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C32435005387492E8D84F73385FF2A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DD436F-CD9F-482F-A8A3-B3CB87DF6254}"/>
      </w:docPartPr>
      <w:docPartBody>
        <w:p w:rsidR="00C23933" w:rsidRDefault="004729BA" w:rsidP="004729BA">
          <w:pPr>
            <w:pStyle w:val="C32435005387492E8D84F73385FF2ACD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62E2E75266384B5DA8B1484FB15F58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90040E-8805-4107-89D3-819D7C368777}"/>
      </w:docPartPr>
      <w:docPartBody>
        <w:p w:rsidR="00C23933" w:rsidRDefault="004729BA" w:rsidP="004729BA">
          <w:pPr>
            <w:pStyle w:val="62E2E75266384B5DA8B1484FB15F581F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41EC2199931F43FDA83DCC2054A3F2E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DFCEE2E-2FE0-4797-ABEA-EC5207DA94F5}"/>
      </w:docPartPr>
      <w:docPartBody>
        <w:p w:rsidR="00C23933" w:rsidRDefault="004729BA" w:rsidP="004729BA">
          <w:pPr>
            <w:pStyle w:val="41EC2199931F43FDA83DCC2054A3F2E5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01DB94CAD8094C4290267A7AC2164C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A727D95-ABB8-4EB2-A9F0-FFE51D943795}"/>
      </w:docPartPr>
      <w:docPartBody>
        <w:p w:rsidR="00C23933" w:rsidRDefault="004729BA" w:rsidP="004729BA">
          <w:pPr>
            <w:pStyle w:val="01DB94CAD8094C4290267A7AC2164C11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7618DE347A284144AD01AE2297D512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AFF7EF-8C95-4548-AEDE-3136C3801E72}"/>
      </w:docPartPr>
      <w:docPartBody>
        <w:p w:rsidR="00C23933" w:rsidRDefault="004729BA" w:rsidP="004729BA">
          <w:pPr>
            <w:pStyle w:val="7618DE347A284144AD01AE2297D5128F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0C1716728B194476875D4E7FCC9431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0DD780-0B34-4891-BFC1-9CA504BFFA95}"/>
      </w:docPartPr>
      <w:docPartBody>
        <w:p w:rsidR="00C23933" w:rsidRDefault="004729BA" w:rsidP="004729BA">
          <w:pPr>
            <w:pStyle w:val="0C1716728B194476875D4E7FCC9431C2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2F59AB05A8DF42D9AAD2BE50B27FA6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108F2C-B7BB-4E51-B5DC-BCD82EE573FC}"/>
      </w:docPartPr>
      <w:docPartBody>
        <w:p w:rsidR="00C23933" w:rsidRDefault="004729BA" w:rsidP="004729BA">
          <w:pPr>
            <w:pStyle w:val="2F59AB05A8DF42D9AAD2BE50B27FA66E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9FF7B704655F4E75882D295F608B14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EF7B4A8-03DA-49FD-8E46-78D04F5E219A}"/>
      </w:docPartPr>
      <w:docPartBody>
        <w:p w:rsidR="00C23933" w:rsidRDefault="004729BA" w:rsidP="004729BA">
          <w:pPr>
            <w:pStyle w:val="9FF7B704655F4E75882D295F608B146F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093E85D60CE04421AB20B0B5062310F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D78133-78B7-4DBD-92EE-FC4FDD190396}"/>
      </w:docPartPr>
      <w:docPartBody>
        <w:p w:rsidR="00C23933" w:rsidRDefault="004729BA" w:rsidP="004729BA">
          <w:pPr>
            <w:pStyle w:val="093E85D60CE04421AB20B0B5062310FB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A98D2081158B4FE5BB3667D8EF48B5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C128BC1-F6B7-4BB5-AD89-21FEE76A1C46}"/>
      </w:docPartPr>
      <w:docPartBody>
        <w:p w:rsidR="00C23933" w:rsidRDefault="004729BA" w:rsidP="004729BA">
          <w:pPr>
            <w:pStyle w:val="A98D2081158B4FE5BB3667D8EF48B52D"/>
          </w:pPr>
          <w:r w:rsidRPr="00637200">
            <w:rPr>
              <w:lang w:bidi="nb-NO"/>
            </w:rPr>
            <w:t>Mobiltelefon</w:t>
          </w:r>
        </w:p>
      </w:docPartBody>
    </w:docPart>
    <w:docPart>
      <w:docPartPr>
        <w:name w:val="C0E7A0AE1211462E847615B3E0554A8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F22F9D-4CE2-470B-91F4-F60F567F34A4}"/>
      </w:docPartPr>
      <w:docPartBody>
        <w:p w:rsidR="00C23933" w:rsidRDefault="004729BA" w:rsidP="004729BA">
          <w:pPr>
            <w:pStyle w:val="C0E7A0AE1211462E847615B3E0554A87"/>
          </w:pPr>
          <w:r w:rsidRPr="00637200">
            <w:rPr>
              <w:lang w:bidi="nb-NO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9B9"/>
    <w:rsid w:val="0018516B"/>
    <w:rsid w:val="002A67D9"/>
    <w:rsid w:val="002B50B9"/>
    <w:rsid w:val="00302EBF"/>
    <w:rsid w:val="004729BA"/>
    <w:rsid w:val="008E1532"/>
    <w:rsid w:val="009211BF"/>
    <w:rsid w:val="00923ECD"/>
    <w:rsid w:val="00A17997"/>
    <w:rsid w:val="00A26D95"/>
    <w:rsid w:val="00A669B9"/>
    <w:rsid w:val="00B111EE"/>
    <w:rsid w:val="00B20055"/>
    <w:rsid w:val="00B83F6A"/>
    <w:rsid w:val="00C2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A669B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A669B9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98EEA8F5D0149DF96D505BD5249D3AF">
    <w:name w:val="998EEA8F5D0149DF96D505BD5249D3AF"/>
    <w:rsid w:val="00A669B9"/>
  </w:style>
  <w:style w:type="paragraph" w:customStyle="1" w:styleId="1E7E1ABD673A41759CCEF489B9496796">
    <w:name w:val="1E7E1ABD673A41759CCEF489B9496796"/>
    <w:rsid w:val="00A669B9"/>
  </w:style>
  <w:style w:type="paragraph" w:customStyle="1" w:styleId="F70C780339464B208677832488AFD531">
    <w:name w:val="F70C780339464B208677832488AFD531"/>
    <w:rsid w:val="00B20055"/>
  </w:style>
  <w:style w:type="paragraph" w:customStyle="1" w:styleId="9F10510A8BEB4BF6A1F231B9BB6818DC">
    <w:name w:val="9F10510A8BEB4BF6A1F231B9BB6818DC"/>
    <w:rsid w:val="00B20055"/>
  </w:style>
  <w:style w:type="paragraph" w:customStyle="1" w:styleId="22C307910B4C4FEEA6B397D46639DB22">
    <w:name w:val="22C307910B4C4FEEA6B397D46639DB22"/>
    <w:rsid w:val="004729BA"/>
  </w:style>
  <w:style w:type="paragraph" w:customStyle="1" w:styleId="C32435005387492E8D84F73385FF2ACD">
    <w:name w:val="C32435005387492E8D84F73385FF2ACD"/>
    <w:rsid w:val="004729BA"/>
  </w:style>
  <w:style w:type="paragraph" w:customStyle="1" w:styleId="62E2E75266384B5DA8B1484FB15F581F">
    <w:name w:val="62E2E75266384B5DA8B1484FB15F581F"/>
    <w:rsid w:val="004729BA"/>
  </w:style>
  <w:style w:type="paragraph" w:customStyle="1" w:styleId="41EC2199931F43FDA83DCC2054A3F2E5">
    <w:name w:val="41EC2199931F43FDA83DCC2054A3F2E5"/>
    <w:rsid w:val="004729BA"/>
  </w:style>
  <w:style w:type="paragraph" w:customStyle="1" w:styleId="01DB94CAD8094C4290267A7AC2164C11">
    <w:name w:val="01DB94CAD8094C4290267A7AC2164C11"/>
    <w:rsid w:val="004729BA"/>
  </w:style>
  <w:style w:type="paragraph" w:customStyle="1" w:styleId="7618DE347A284144AD01AE2297D5128F">
    <w:name w:val="7618DE347A284144AD01AE2297D5128F"/>
    <w:rsid w:val="004729BA"/>
  </w:style>
  <w:style w:type="paragraph" w:customStyle="1" w:styleId="0C1716728B194476875D4E7FCC9431C2">
    <w:name w:val="0C1716728B194476875D4E7FCC9431C2"/>
    <w:rsid w:val="004729BA"/>
  </w:style>
  <w:style w:type="paragraph" w:customStyle="1" w:styleId="2F59AB05A8DF42D9AAD2BE50B27FA66E">
    <w:name w:val="2F59AB05A8DF42D9AAD2BE50B27FA66E"/>
    <w:rsid w:val="004729BA"/>
  </w:style>
  <w:style w:type="paragraph" w:customStyle="1" w:styleId="9FF7B704655F4E75882D295F608B146F">
    <w:name w:val="9FF7B704655F4E75882D295F608B146F"/>
    <w:rsid w:val="004729BA"/>
  </w:style>
  <w:style w:type="paragraph" w:customStyle="1" w:styleId="093E85D60CE04421AB20B0B5062310FB">
    <w:name w:val="093E85D60CE04421AB20B0B5062310FB"/>
    <w:rsid w:val="004729BA"/>
  </w:style>
  <w:style w:type="paragraph" w:customStyle="1" w:styleId="A98D2081158B4FE5BB3667D8EF48B52D">
    <w:name w:val="A98D2081158B4FE5BB3667D8EF48B52D"/>
    <w:rsid w:val="004729BA"/>
  </w:style>
  <w:style w:type="paragraph" w:customStyle="1" w:styleId="C0E7A0AE1211462E847615B3E0554A87">
    <w:name w:val="C0E7A0AE1211462E847615B3E0554A87"/>
    <w:rsid w:val="00472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feaa13a8-ff43-4ca6-9bec-5b64dcde6bf6" xsi:nil="true"/>
    <Dokumenttype xmlns="feaa13a8-ff43-4ca6-9bec-5b64dcde6bf6" xsi:nil="true"/>
    <Tema xmlns="feaa13a8-ff43-4ca6-9bec-5b64dcde6bf6" xsi:nil="true"/>
    <Kanal xmlns="feaa13a8-ff43-4ca6-9bec-5b64dcde6bf6" xsi:nil="true"/>
    <TaxCatchAll xmlns="b698ac79-4e05-437f-8025-203a531218a5" xsi:nil="true"/>
    <o555f8cf5d90444ca1fa4607ada592d4 xmlns="feaa13a8-ff43-4ca6-9bec-5b64dcde6bf6">
      <Terms xmlns="http://schemas.microsoft.com/office/infopath/2007/PartnerControls"/>
    </o555f8cf5d90444ca1fa4607ada592d4>
    <n9672ec110ad4304bbf5de3054926027 xmlns="feaa13a8-ff43-4ca6-9bec-5b64dcde6bf6">
      <Terms xmlns="http://schemas.microsoft.com/office/infopath/2007/PartnerControls"/>
    </n9672ec110ad4304bbf5de3054926027>
    <M_x00e5_lgruppe xmlns="feaa13a8-ff43-4ca6-9bec-5b64dcde6bf6" xsi:nil="true"/>
    <SharedWithUsers xmlns="b698ac79-4e05-437f-8025-203a531218a5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1572D17F09343834D6B0EB5C729F3" ma:contentTypeVersion="26" ma:contentTypeDescription="Create a new document." ma:contentTypeScope="" ma:versionID="996c0a05b011d98696a84ef7a29f2406">
  <xsd:schema xmlns:xsd="http://www.w3.org/2001/XMLSchema" xmlns:xs="http://www.w3.org/2001/XMLSchema" xmlns:p="http://schemas.microsoft.com/office/2006/metadata/properties" xmlns:ns2="feaa13a8-ff43-4ca6-9bec-5b64dcde6bf6" xmlns:ns3="b698ac79-4e05-437f-8025-203a531218a5" targetNamespace="http://schemas.microsoft.com/office/2006/metadata/properties" ma:root="true" ma:fieldsID="70f3bcb31f9922db11eb689622083371" ns2:_="" ns3:_="">
    <xsd:import namespace="feaa13a8-ff43-4ca6-9bec-5b64dcde6bf6"/>
    <xsd:import namespace="b698ac79-4e05-437f-8025-203a531218a5"/>
    <xsd:element name="properties">
      <xsd:complexType>
        <xsd:sequence>
          <xsd:element name="documentManagement">
            <xsd:complexType>
              <xsd:all>
                <xsd:element ref="ns2:Dokumenttype" minOccurs="0"/>
                <xsd:element ref="ns2:Kanal" minOccurs="0"/>
                <xsd:element ref="ns2:M_x00e5_lgruppe" minOccurs="0"/>
                <xsd:element ref="ns2:Tema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n9672ec110ad4304bbf5de3054926027" minOccurs="0"/>
                <xsd:element ref="ns3:TaxCatchAll" minOccurs="0"/>
                <xsd:element ref="ns2:o555f8cf5d90444ca1fa4607ada592d4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a13a8-ff43-4ca6-9bec-5b64dcde6bf6" elementFormDefault="qualified">
    <xsd:import namespace="http://schemas.microsoft.com/office/2006/documentManagement/types"/>
    <xsd:import namespace="http://schemas.microsoft.com/office/infopath/2007/PartnerControls"/>
    <xsd:element name="Dokumenttype" ma:index="3" nillable="true" ma:displayName="Dokumenttype" ma:format="Dropdown" ma:internalName="Dokumenttype" ma:readOnly="false">
      <xsd:simpleType>
        <xsd:restriction base="dms:Choice">
          <xsd:enumeration value="Analyse"/>
          <xsd:enumeration value="Bilde"/>
          <xsd:enumeration value="Design"/>
          <xsd:enumeration value="Innlegg"/>
          <xsd:enumeration value="Kronikk"/>
          <xsd:enumeration value="Ledermøtesak"/>
          <xsd:enumeration value="Nyhetssak"/>
          <xsd:enumeration value="Plan"/>
          <xsd:enumeration value="Presentasjon"/>
          <xsd:enumeration value="Pressemelding"/>
          <xsd:enumeration value="Rapport"/>
          <xsd:enumeration value="Referat"/>
          <xsd:enumeration value="Rådata"/>
          <xsd:enumeration value="Styresak"/>
          <xsd:enumeration value="Talepunkter"/>
          <xsd:enumeration value="Undersøkelse"/>
        </xsd:restriction>
      </xsd:simpleType>
    </xsd:element>
    <xsd:element name="Kanal" ma:index="4" nillable="true" ma:displayName="Kanal" ma:format="Dropdown" ma:internalName="Kanal" ma:readOnly="false">
      <xsd:simpleType>
        <xsd:restriction base="dms:Choice">
          <xsd:enumeration value="Arrangement"/>
          <xsd:enumeration value="Fagpresse"/>
          <xsd:enumeration value="Intranett"/>
          <xsd:enumeration value="Lokalmedia"/>
          <xsd:enumeration value="Nettsted"/>
          <xsd:enumeration value="Nyhetsbrev"/>
          <xsd:enumeration value="Nysgjerrigper.no"/>
          <xsd:enumeration value="Riksmedia"/>
          <xsd:enumeration value="Skattefunn.no"/>
          <xsd:enumeration value="Sosiale media"/>
        </xsd:restriction>
      </xsd:simpleType>
    </xsd:element>
    <xsd:element name="M_x00e5_lgruppe" ma:index="5" nillable="true" ma:displayName="Målgruppe" ma:format="Dropdown" ma:internalName="M_x00e5_lgruppe" ma:readOnly="false">
      <xsd:simpleType>
        <xsd:restriction base="dms:Choice">
          <xsd:enumeration value="Ansatte"/>
          <xsd:enumeration value="Barn og unge"/>
          <xsd:enumeration value="Befolkning"/>
          <xsd:enumeration value="Departementer"/>
          <xsd:enumeration value="Fageksperter"/>
          <xsd:enumeration value="Forskningsorganisasjoner"/>
          <xsd:enumeration value="Institutter"/>
          <xsd:enumeration value="Interessenter"/>
          <xsd:enumeration value="Ledere internt"/>
          <xsd:enumeration value="Næringsliv"/>
          <xsd:enumeration value="Offentlig sektor"/>
          <xsd:enumeration value="Politikere"/>
          <xsd:enumeration value="Søkere"/>
        </xsd:restriction>
      </xsd:simpleType>
    </xsd:element>
    <xsd:element name="Tema" ma:index="7" nillable="true" ma:displayName="Tema" ma:internalName="Tema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ærekraftig utvikling"/>
                    <xsd:enumeration value="Forskningsformidling"/>
                    <xsd:enumeration value="Forskningspolitikk"/>
                    <xsd:enumeration value="Grønt skifte"/>
                    <xsd:enumeration value="Hav"/>
                    <xsd:enumeration value="Helse og velferd"/>
                    <xsd:enumeration value="Internasjonalt"/>
                    <xsd:enumeration value="Korona-ekspertrolle"/>
                    <xsd:enumeration value="Næringsliv"/>
                    <xsd:enumeration value="Offentlig sektor"/>
                    <xsd:enumeration value="Organisasjon"/>
                    <xsd:enumeration value="Samhørighet og globalisering"/>
                    <xsd:enumeration value="Teknologi og digitaliserin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n9672ec110ad4304bbf5de3054926027" ma:index="21" nillable="true" ma:taxonomy="true" ma:internalName="n9672ec110ad4304bbf5de3054926027" ma:taxonomyFieldName="_x00c5_r" ma:displayName="År" ma:readOnly="false" ma:default="" ma:fieldId="{79672ec1-10ad-4304-bbf5-de3054926027}" ma:sspId="26cff002-41dc-47c6-9720-c7756c5075c9" ma:termSetId="13d025f8-819f-44d5-a2f7-55fd601ec1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55f8cf5d90444ca1fa4607ada592d4" ma:index="27" nillable="true" ma:taxonomy="true" ma:internalName="o555f8cf5d90444ca1fa4607ada592d4" ma:taxonomyFieldName="S_x00f8_knadstype" ma:displayName="Søknadstype" ma:readOnly="false" ma:default="" ma:fieldId="{8555f8cf-5d90-444c-a1fa-4607ada592d4}" ma:sspId="26cff002-41dc-47c6-9720-c7756c5075c9" ma:termSetId="ddbdb09e-41b3-4d16-aacd-f27f7de5e1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ac79-4e05-437f-8025-203a53121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2d3b919c-2f54-4a64-8de4-7cbdb830932a}" ma:internalName="TaxCatchAll" ma:readOnly="false" ma:showField="CatchAllData" ma:web="b698ac79-4e05-437f-8025-203a531218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29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b698ac79-4e05-437f-8025-203a531218a5"/>
    <ds:schemaRef ds:uri="http://schemas.microsoft.com/office/2006/metadata/properties"/>
    <ds:schemaRef ds:uri="http://schemas.microsoft.com/office/2006/documentManagement/types"/>
    <ds:schemaRef ds:uri="http://purl.org/dc/terms/"/>
    <ds:schemaRef ds:uri="feaa13a8-ff43-4ca6-9bec-5b64dcde6bf6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073A7F0-9248-408A-A69F-33322C7908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240C34-65F8-4536-ABBF-081100EC7627}"/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Medlemskaps skjema</Template>
  <TotalTime>0</TotalTime>
  <Pages>3</Pages>
  <Words>456</Words>
  <Characters>2419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2021-11-11T08:07:00Z</dcterms:created>
  <dcterms:modified xsi:type="dcterms:W3CDTF">2021-11-29T08:56:00Z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0x010100A631572D17F09343834D6B0EB5C729F3</vt:lpwstr>
  </property>
  <property fmtid="{D5CDD505-2E9C-101B-9397-08002B2CF9AE}" pid="3" name="MSIP_Label_111b3e3d-01ff-44be-8e41-bb9a1b879f55_Enabled">
    <vt:lpwstr>true</vt:lpwstr>
  </property>
  <property fmtid="{D5CDD505-2E9C-101B-9397-08002B2CF9AE}" pid="4" name="MSIP_Label_111b3e3d-01ff-44be-8e41-bb9a1b879f55_SetDate">
    <vt:lpwstr>2021-11-09T10:49:01Z</vt:lpwstr>
  </property>
  <property fmtid="{D5CDD505-2E9C-101B-9397-08002B2CF9AE}" pid="5" name="MSIP_Label_111b3e3d-01ff-44be-8e41-bb9a1b879f55_Method">
    <vt:lpwstr>Privileged</vt:lpwstr>
  </property>
  <property fmtid="{D5CDD505-2E9C-101B-9397-08002B2CF9AE}" pid="6" name="MSIP_Label_111b3e3d-01ff-44be-8e41-bb9a1b879f55_Name">
    <vt:lpwstr>111b3e3d-01ff-44be-8e41-bb9a1b879f55</vt:lpwstr>
  </property>
  <property fmtid="{D5CDD505-2E9C-101B-9397-08002B2CF9AE}" pid="7" name="MSIP_Label_111b3e3d-01ff-44be-8e41-bb9a1b879f55_SiteId">
    <vt:lpwstr>a9b13882-99a6-4b28-9368-b64c69bf0256</vt:lpwstr>
  </property>
  <property fmtid="{D5CDD505-2E9C-101B-9397-08002B2CF9AE}" pid="8" name="MSIP_Label_111b3e3d-01ff-44be-8e41-bb9a1b879f55_ActionId">
    <vt:lpwstr>ec43ddf8-8a1e-4186-b3fa-23a95cb955f6</vt:lpwstr>
  </property>
  <property fmtid="{D5CDD505-2E9C-101B-9397-08002B2CF9AE}" pid="9" name="MSIP_Label_111b3e3d-01ff-44be-8e41-bb9a1b879f55_ContentBits">
    <vt:lpwstr>0</vt:lpwstr>
  </property>
  <property fmtid="{D5CDD505-2E9C-101B-9397-08002B2CF9AE}" pid="10" name="Order">
    <vt:r8>1121700</vt:r8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Søknadstype">
    <vt:lpwstr/>
  </property>
  <property fmtid="{D5CDD505-2E9C-101B-9397-08002B2CF9AE}" pid="15" name="År">
    <vt:lpwstr/>
  </property>
  <property fmtid="{D5CDD505-2E9C-101B-9397-08002B2CF9AE}" pid="16" name="_SourceUrl">
    <vt:lpwstr/>
  </property>
  <property fmtid="{D5CDD505-2E9C-101B-9397-08002B2CF9AE}" pid="17" name="_SharedFileIndex">
    <vt:lpwstr/>
  </property>
</Properties>
</file>